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79191" w14:textId="77777777"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14:paraId="19E81FA6" w14:textId="77777777" w:rsidR="00B3448B" w:rsidRPr="00922677" w:rsidRDefault="00B3448B" w:rsidP="00B3448B"/>
    <w:p w14:paraId="7912F114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184299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184299" w:rsidRPr="00184299">
        <w:rPr>
          <w:rStyle w:val="a9"/>
        </w:rPr>
        <w:t xml:space="preserve"> Акционерное общество "Гланит"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66B77AEF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14:paraId="3E186B6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7F4079B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57D4848C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0EEDD464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54F9B886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0B28CF5D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37A7DEBB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66AD7BB7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DCFC20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3DC129D2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366E4118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3EC40D76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0245363F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343EC237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184299" w:rsidRPr="00AF49A3" w14:paraId="6A48667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870141E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Автотранспортный участок</w:t>
            </w:r>
          </w:p>
        </w:tc>
        <w:tc>
          <w:tcPr>
            <w:tcW w:w="3686" w:type="dxa"/>
            <w:vAlign w:val="center"/>
          </w:tcPr>
          <w:p w14:paraId="6EC0874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B13B55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E1FD98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6E9596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116946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6DE213D" w14:textId="77777777" w:rsidTr="00916B66">
        <w:trPr>
          <w:jc w:val="center"/>
        </w:trPr>
        <w:tc>
          <w:tcPr>
            <w:tcW w:w="3049" w:type="dxa"/>
            <w:vAlign w:val="center"/>
          </w:tcPr>
          <w:p w14:paraId="7690F49E" w14:textId="77777777" w:rsidR="00184299" w:rsidRPr="00184299" w:rsidRDefault="00184299" w:rsidP="00184299">
            <w:pPr>
              <w:pStyle w:val="aa"/>
              <w:jc w:val="left"/>
            </w:pPr>
            <w:r>
              <w:t>1. Водитель</w:t>
            </w:r>
          </w:p>
        </w:tc>
        <w:tc>
          <w:tcPr>
            <w:tcW w:w="12514" w:type="dxa"/>
            <w:gridSpan w:val="5"/>
            <w:vAlign w:val="center"/>
          </w:tcPr>
          <w:p w14:paraId="3075EBA7" w14:textId="7C5BC9C8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28BCA64" w14:textId="77777777" w:rsidTr="00DC1C61">
        <w:trPr>
          <w:jc w:val="center"/>
        </w:trPr>
        <w:tc>
          <w:tcPr>
            <w:tcW w:w="3049" w:type="dxa"/>
            <w:vAlign w:val="center"/>
          </w:tcPr>
          <w:p w14:paraId="02ADE426" w14:textId="77777777" w:rsidR="00184299" w:rsidRPr="00184299" w:rsidRDefault="00184299" w:rsidP="00184299">
            <w:pPr>
              <w:pStyle w:val="aa"/>
              <w:jc w:val="left"/>
            </w:pPr>
            <w:r>
              <w:t>2. Водитель</w:t>
            </w:r>
          </w:p>
        </w:tc>
        <w:tc>
          <w:tcPr>
            <w:tcW w:w="12514" w:type="dxa"/>
            <w:gridSpan w:val="5"/>
            <w:vAlign w:val="center"/>
          </w:tcPr>
          <w:p w14:paraId="335C99FA" w14:textId="5D57529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CB3A17C" w14:textId="77777777" w:rsidTr="00E014E7">
        <w:trPr>
          <w:jc w:val="center"/>
        </w:trPr>
        <w:tc>
          <w:tcPr>
            <w:tcW w:w="3049" w:type="dxa"/>
            <w:vAlign w:val="center"/>
          </w:tcPr>
          <w:p w14:paraId="47E00524" w14:textId="77777777" w:rsidR="00184299" w:rsidRPr="00184299" w:rsidRDefault="00184299" w:rsidP="00184299">
            <w:pPr>
              <w:pStyle w:val="aa"/>
              <w:jc w:val="left"/>
            </w:pPr>
            <w:r>
              <w:t>3. Водитель</w:t>
            </w:r>
          </w:p>
        </w:tc>
        <w:tc>
          <w:tcPr>
            <w:tcW w:w="12514" w:type="dxa"/>
            <w:gridSpan w:val="5"/>
            <w:vAlign w:val="center"/>
          </w:tcPr>
          <w:p w14:paraId="742C25D0" w14:textId="0F8E0F02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45342B0" w14:textId="77777777" w:rsidTr="00F400FD">
        <w:trPr>
          <w:jc w:val="center"/>
        </w:trPr>
        <w:tc>
          <w:tcPr>
            <w:tcW w:w="3049" w:type="dxa"/>
            <w:vAlign w:val="center"/>
          </w:tcPr>
          <w:p w14:paraId="7246F4E0" w14:textId="77777777" w:rsidR="00184299" w:rsidRPr="00184299" w:rsidRDefault="00184299" w:rsidP="00184299">
            <w:pPr>
              <w:pStyle w:val="aa"/>
              <w:jc w:val="left"/>
            </w:pPr>
            <w:r>
              <w:t>4. Водитель</w:t>
            </w:r>
          </w:p>
        </w:tc>
        <w:tc>
          <w:tcPr>
            <w:tcW w:w="12514" w:type="dxa"/>
            <w:gridSpan w:val="5"/>
            <w:vAlign w:val="center"/>
          </w:tcPr>
          <w:p w14:paraId="2C110756" w14:textId="2AF927FE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320AF68" w14:textId="77777777" w:rsidTr="003C3541">
        <w:trPr>
          <w:jc w:val="center"/>
        </w:trPr>
        <w:tc>
          <w:tcPr>
            <w:tcW w:w="3049" w:type="dxa"/>
            <w:vAlign w:val="center"/>
          </w:tcPr>
          <w:p w14:paraId="2932289D" w14:textId="77777777" w:rsidR="00184299" w:rsidRPr="00184299" w:rsidRDefault="00184299" w:rsidP="00184299">
            <w:pPr>
              <w:pStyle w:val="aa"/>
              <w:jc w:val="left"/>
            </w:pPr>
            <w:r>
              <w:t>5. Водитель фронтального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73991753" w14:textId="2C01129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6A6F529" w14:textId="77777777" w:rsidTr="002B325C">
        <w:trPr>
          <w:jc w:val="center"/>
        </w:trPr>
        <w:tc>
          <w:tcPr>
            <w:tcW w:w="3049" w:type="dxa"/>
            <w:vAlign w:val="center"/>
          </w:tcPr>
          <w:p w14:paraId="27F6041F" w14:textId="77777777" w:rsidR="00184299" w:rsidRPr="00184299" w:rsidRDefault="00184299" w:rsidP="00184299">
            <w:pPr>
              <w:pStyle w:val="aa"/>
              <w:jc w:val="left"/>
            </w:pPr>
            <w:r>
              <w:t>6. Водитель фронтального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55187756" w14:textId="391C73C3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E1C2CA5" w14:textId="77777777" w:rsidTr="008A64DE">
        <w:trPr>
          <w:jc w:val="center"/>
        </w:trPr>
        <w:tc>
          <w:tcPr>
            <w:tcW w:w="3049" w:type="dxa"/>
            <w:vAlign w:val="center"/>
          </w:tcPr>
          <w:p w14:paraId="6E17F458" w14:textId="77777777" w:rsidR="00184299" w:rsidRPr="00184299" w:rsidRDefault="00184299" w:rsidP="00184299">
            <w:pPr>
              <w:pStyle w:val="aa"/>
              <w:jc w:val="left"/>
            </w:pPr>
            <w:r>
              <w:t>7. Дежурный водитель</w:t>
            </w:r>
          </w:p>
        </w:tc>
        <w:tc>
          <w:tcPr>
            <w:tcW w:w="12514" w:type="dxa"/>
            <w:gridSpan w:val="5"/>
            <w:vAlign w:val="center"/>
          </w:tcPr>
          <w:p w14:paraId="01106C6C" w14:textId="71E3B9FC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7A0BFA0" w14:textId="77777777" w:rsidTr="00545E4E">
        <w:trPr>
          <w:jc w:val="center"/>
        </w:trPr>
        <w:tc>
          <w:tcPr>
            <w:tcW w:w="3049" w:type="dxa"/>
            <w:vAlign w:val="center"/>
          </w:tcPr>
          <w:p w14:paraId="49E9A5BC" w14:textId="77777777" w:rsidR="00184299" w:rsidRPr="00184299" w:rsidRDefault="00184299" w:rsidP="00184299">
            <w:pPr>
              <w:pStyle w:val="aa"/>
              <w:jc w:val="left"/>
            </w:pPr>
            <w:r>
              <w:t>8. Диспетчер</w:t>
            </w:r>
          </w:p>
        </w:tc>
        <w:tc>
          <w:tcPr>
            <w:tcW w:w="12514" w:type="dxa"/>
            <w:gridSpan w:val="5"/>
            <w:vAlign w:val="center"/>
          </w:tcPr>
          <w:p w14:paraId="2BE91393" w14:textId="2C1406D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CE10E7D" w14:textId="77777777" w:rsidTr="008274EB">
        <w:trPr>
          <w:jc w:val="center"/>
        </w:trPr>
        <w:tc>
          <w:tcPr>
            <w:tcW w:w="3049" w:type="dxa"/>
            <w:vAlign w:val="center"/>
          </w:tcPr>
          <w:p w14:paraId="5CE43311" w14:textId="77777777" w:rsidR="00184299" w:rsidRPr="00184299" w:rsidRDefault="00184299" w:rsidP="00184299">
            <w:pPr>
              <w:pStyle w:val="aa"/>
              <w:jc w:val="left"/>
            </w:pPr>
            <w:r>
              <w:t>9. Механик</w:t>
            </w:r>
          </w:p>
        </w:tc>
        <w:tc>
          <w:tcPr>
            <w:tcW w:w="12514" w:type="dxa"/>
            <w:gridSpan w:val="5"/>
            <w:vAlign w:val="center"/>
          </w:tcPr>
          <w:p w14:paraId="531CA489" w14:textId="1AE9D936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683B9BF" w14:textId="77777777" w:rsidTr="00335D71">
        <w:trPr>
          <w:jc w:val="center"/>
        </w:trPr>
        <w:tc>
          <w:tcPr>
            <w:tcW w:w="3049" w:type="dxa"/>
            <w:vAlign w:val="center"/>
          </w:tcPr>
          <w:p w14:paraId="30F58869" w14:textId="77777777" w:rsidR="00184299" w:rsidRPr="00184299" w:rsidRDefault="00184299" w:rsidP="00184299">
            <w:pPr>
              <w:pStyle w:val="aa"/>
              <w:jc w:val="left"/>
            </w:pPr>
            <w:r>
              <w:t>10.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3E4EF7C3" w14:textId="076207C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C87B18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679C049" w14:textId="77777777" w:rsidR="00184299" w:rsidRPr="00184299" w:rsidRDefault="00184299" w:rsidP="00184299">
            <w:pPr>
              <w:pStyle w:val="aa"/>
              <w:jc w:val="left"/>
            </w:pPr>
            <w:r>
              <w:t>11. Слесарь по ремонту автомобилей 6 разряда</w:t>
            </w:r>
          </w:p>
        </w:tc>
        <w:tc>
          <w:tcPr>
            <w:tcW w:w="3686" w:type="dxa"/>
            <w:vAlign w:val="center"/>
          </w:tcPr>
          <w:p w14:paraId="77D27992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08EDA10" w14:textId="77777777" w:rsidR="00184299" w:rsidRPr="00063DF1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35073B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07561B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232A8E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C9C93F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CB2D75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3FD2210" w14:textId="77777777" w:rsidR="00184299" w:rsidRDefault="00184299" w:rsidP="00DB70BA">
            <w:pPr>
              <w:pStyle w:val="aa"/>
            </w:pPr>
            <w:r>
              <w:t>Тяжесть:  разработать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110B5D3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91C3CC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B54E2C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28BE9F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C19729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DE5F4CD" w14:textId="77777777" w:rsidR="00184299" w:rsidRPr="00184299" w:rsidRDefault="00184299" w:rsidP="00184299">
            <w:pPr>
              <w:pStyle w:val="aa"/>
              <w:jc w:val="left"/>
            </w:pPr>
            <w:r>
              <w:t>12. Слесарь по ремонту автомобилей 6 разряда</w:t>
            </w:r>
          </w:p>
        </w:tc>
        <w:tc>
          <w:tcPr>
            <w:tcW w:w="3686" w:type="dxa"/>
            <w:vAlign w:val="center"/>
          </w:tcPr>
          <w:p w14:paraId="09ED369D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C54EC37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0F6E94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B5F0C0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85E135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ED9BE4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4DA6E1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907DD09" w14:textId="77777777" w:rsidR="00184299" w:rsidRDefault="00184299" w:rsidP="00DB70BA">
            <w:pPr>
              <w:pStyle w:val="aa"/>
            </w:pPr>
            <w:r>
              <w:t>Тяжесть:  разработать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DB746D7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B254BC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0D9929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5D9C7F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B35CC25" w14:textId="77777777" w:rsidTr="008B4051">
        <w:trPr>
          <w:jc w:val="center"/>
        </w:trPr>
        <w:tc>
          <w:tcPr>
            <w:tcW w:w="3049" w:type="dxa"/>
            <w:vAlign w:val="center"/>
          </w:tcPr>
          <w:p w14:paraId="32657852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Административно-хозяйственный отдел</w:t>
            </w:r>
          </w:p>
        </w:tc>
        <w:tc>
          <w:tcPr>
            <w:tcW w:w="3686" w:type="dxa"/>
            <w:vAlign w:val="center"/>
          </w:tcPr>
          <w:p w14:paraId="79C5A30C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E0D0B95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5820F4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991AAF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45926E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FEFB91C" w14:textId="77777777" w:rsidTr="00B8764C">
        <w:trPr>
          <w:jc w:val="center"/>
        </w:trPr>
        <w:tc>
          <w:tcPr>
            <w:tcW w:w="3049" w:type="dxa"/>
            <w:vAlign w:val="center"/>
          </w:tcPr>
          <w:p w14:paraId="59E5A70B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13. Вахтер</w:t>
            </w:r>
          </w:p>
        </w:tc>
        <w:tc>
          <w:tcPr>
            <w:tcW w:w="12514" w:type="dxa"/>
            <w:gridSpan w:val="5"/>
            <w:vAlign w:val="center"/>
          </w:tcPr>
          <w:p w14:paraId="58AA14E0" w14:textId="0E37F24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82DD76A" w14:textId="77777777" w:rsidTr="00FA1340">
        <w:trPr>
          <w:jc w:val="center"/>
        </w:trPr>
        <w:tc>
          <w:tcPr>
            <w:tcW w:w="3049" w:type="dxa"/>
            <w:vAlign w:val="center"/>
          </w:tcPr>
          <w:p w14:paraId="7A9D1194" w14:textId="77777777" w:rsidR="00184299" w:rsidRPr="00184299" w:rsidRDefault="00184299" w:rsidP="00184299">
            <w:pPr>
              <w:pStyle w:val="aa"/>
              <w:jc w:val="left"/>
            </w:pPr>
            <w:r>
              <w:t>14.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3C70A319" w14:textId="23F0C01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CFB9C12" w14:textId="77777777" w:rsidTr="005F652E">
        <w:trPr>
          <w:jc w:val="center"/>
        </w:trPr>
        <w:tc>
          <w:tcPr>
            <w:tcW w:w="3049" w:type="dxa"/>
            <w:vAlign w:val="center"/>
          </w:tcPr>
          <w:p w14:paraId="21ADD57A" w14:textId="77777777" w:rsidR="00184299" w:rsidRPr="00184299" w:rsidRDefault="00184299" w:rsidP="00184299">
            <w:pPr>
              <w:pStyle w:val="aa"/>
              <w:jc w:val="left"/>
            </w:pPr>
            <w:r>
              <w:t>15.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1AF325BE" w14:textId="6EBB95F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4B1702A" w14:textId="77777777" w:rsidTr="00501CC8">
        <w:trPr>
          <w:jc w:val="center"/>
        </w:trPr>
        <w:tc>
          <w:tcPr>
            <w:tcW w:w="3049" w:type="dxa"/>
            <w:vAlign w:val="center"/>
          </w:tcPr>
          <w:p w14:paraId="5B9F6BA1" w14:textId="77777777" w:rsidR="00184299" w:rsidRPr="00184299" w:rsidRDefault="00184299" w:rsidP="00184299">
            <w:pPr>
              <w:pStyle w:val="aa"/>
              <w:jc w:val="left"/>
            </w:pPr>
            <w:r>
              <w:t>16.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07F6DE0E" w14:textId="57C5DA7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329CF93" w14:textId="77777777" w:rsidTr="004831D0">
        <w:trPr>
          <w:jc w:val="center"/>
        </w:trPr>
        <w:tc>
          <w:tcPr>
            <w:tcW w:w="3049" w:type="dxa"/>
            <w:vAlign w:val="center"/>
          </w:tcPr>
          <w:p w14:paraId="4628D41F" w14:textId="77777777" w:rsidR="00184299" w:rsidRPr="00184299" w:rsidRDefault="00184299" w:rsidP="00184299">
            <w:pPr>
              <w:pStyle w:val="aa"/>
              <w:jc w:val="left"/>
            </w:pPr>
            <w:r>
              <w:t>17.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077133C" w14:textId="3FD34D2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16A0CAF" w14:textId="77777777" w:rsidTr="00885E42">
        <w:trPr>
          <w:jc w:val="center"/>
        </w:trPr>
        <w:tc>
          <w:tcPr>
            <w:tcW w:w="3049" w:type="dxa"/>
            <w:vAlign w:val="center"/>
          </w:tcPr>
          <w:p w14:paraId="760CE7A8" w14:textId="77777777" w:rsidR="00184299" w:rsidRPr="00184299" w:rsidRDefault="00184299" w:rsidP="00184299">
            <w:pPr>
              <w:pStyle w:val="aa"/>
              <w:jc w:val="left"/>
            </w:pPr>
            <w:r>
              <w:t>18.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714FE751" w14:textId="55E79412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7243FC4" w14:textId="77777777" w:rsidTr="00190C5D">
        <w:trPr>
          <w:jc w:val="center"/>
        </w:trPr>
        <w:tc>
          <w:tcPr>
            <w:tcW w:w="3049" w:type="dxa"/>
            <w:vAlign w:val="center"/>
          </w:tcPr>
          <w:p w14:paraId="7C754B98" w14:textId="77777777" w:rsidR="00184299" w:rsidRPr="00184299" w:rsidRDefault="00184299" w:rsidP="00184299">
            <w:pPr>
              <w:pStyle w:val="aa"/>
              <w:jc w:val="left"/>
            </w:pPr>
            <w:r>
              <w:t>19.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90104DC" w14:textId="75F4E4EF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90B098F" w14:textId="77777777" w:rsidTr="00DD108A">
        <w:trPr>
          <w:jc w:val="center"/>
        </w:trPr>
        <w:tc>
          <w:tcPr>
            <w:tcW w:w="3049" w:type="dxa"/>
            <w:vAlign w:val="center"/>
          </w:tcPr>
          <w:p w14:paraId="54AF25DB" w14:textId="77777777" w:rsidR="00184299" w:rsidRPr="00184299" w:rsidRDefault="00184299" w:rsidP="00184299">
            <w:pPr>
              <w:pStyle w:val="aa"/>
              <w:jc w:val="left"/>
            </w:pPr>
            <w:r>
              <w:t>20.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2DF3BEF" w14:textId="40D0BDBC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CE6D417" w14:textId="77777777" w:rsidTr="00ED6ED9">
        <w:trPr>
          <w:jc w:val="center"/>
        </w:trPr>
        <w:tc>
          <w:tcPr>
            <w:tcW w:w="3049" w:type="dxa"/>
            <w:vAlign w:val="center"/>
          </w:tcPr>
          <w:p w14:paraId="077A5C3D" w14:textId="77777777" w:rsidR="00184299" w:rsidRPr="00184299" w:rsidRDefault="00184299" w:rsidP="00184299">
            <w:pPr>
              <w:pStyle w:val="aa"/>
              <w:jc w:val="left"/>
            </w:pPr>
            <w:r>
              <w:t>21.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6FEDB287" w14:textId="3BC3E46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1433DA5" w14:textId="77777777" w:rsidTr="00BE4890">
        <w:trPr>
          <w:jc w:val="center"/>
        </w:trPr>
        <w:tc>
          <w:tcPr>
            <w:tcW w:w="3049" w:type="dxa"/>
            <w:vAlign w:val="center"/>
          </w:tcPr>
          <w:p w14:paraId="0E633154" w14:textId="77777777" w:rsidR="00184299" w:rsidRPr="00184299" w:rsidRDefault="00184299" w:rsidP="00184299">
            <w:pPr>
              <w:pStyle w:val="aa"/>
              <w:jc w:val="left"/>
            </w:pPr>
            <w:r>
              <w:t>22.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D9A3DD7" w14:textId="13086D2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379DA01" w14:textId="77777777" w:rsidTr="00621259">
        <w:trPr>
          <w:jc w:val="center"/>
        </w:trPr>
        <w:tc>
          <w:tcPr>
            <w:tcW w:w="3049" w:type="dxa"/>
            <w:vAlign w:val="center"/>
          </w:tcPr>
          <w:p w14:paraId="7BA0A2ED" w14:textId="77777777" w:rsidR="00184299" w:rsidRPr="00184299" w:rsidRDefault="00184299" w:rsidP="00184299">
            <w:pPr>
              <w:pStyle w:val="aa"/>
              <w:jc w:val="left"/>
            </w:pPr>
            <w:r>
              <w:t>23.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6539BFA4" w14:textId="220580D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B624727" w14:textId="77777777" w:rsidTr="00AA4DCF">
        <w:trPr>
          <w:jc w:val="center"/>
        </w:trPr>
        <w:tc>
          <w:tcPr>
            <w:tcW w:w="3049" w:type="dxa"/>
            <w:vAlign w:val="center"/>
          </w:tcPr>
          <w:p w14:paraId="24AD59FE" w14:textId="77777777" w:rsidR="00184299" w:rsidRPr="00184299" w:rsidRDefault="00184299" w:rsidP="00184299">
            <w:pPr>
              <w:pStyle w:val="aa"/>
              <w:jc w:val="left"/>
            </w:pPr>
            <w:r>
              <w:t>24.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0F481535" w14:textId="4BD1F0B0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3FDDB4B" w14:textId="77777777" w:rsidTr="00714DA0">
        <w:trPr>
          <w:jc w:val="center"/>
        </w:trPr>
        <w:tc>
          <w:tcPr>
            <w:tcW w:w="3049" w:type="dxa"/>
            <w:vAlign w:val="center"/>
          </w:tcPr>
          <w:p w14:paraId="64508625" w14:textId="77777777" w:rsidR="00184299" w:rsidRPr="00184299" w:rsidRDefault="00184299" w:rsidP="00184299">
            <w:pPr>
              <w:pStyle w:val="aa"/>
              <w:jc w:val="left"/>
            </w:pPr>
            <w:r>
              <w:t>25.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3ECF19C" w14:textId="426FD6D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99E2338" w14:textId="77777777" w:rsidTr="00031E87">
        <w:trPr>
          <w:jc w:val="center"/>
        </w:trPr>
        <w:tc>
          <w:tcPr>
            <w:tcW w:w="3049" w:type="dxa"/>
            <w:vAlign w:val="center"/>
          </w:tcPr>
          <w:p w14:paraId="7CD29C1E" w14:textId="77777777" w:rsidR="00184299" w:rsidRPr="00184299" w:rsidRDefault="00184299" w:rsidP="00184299">
            <w:pPr>
              <w:pStyle w:val="aa"/>
              <w:jc w:val="left"/>
            </w:pPr>
            <w:r>
              <w:t>26.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7D776D04" w14:textId="460395AA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603C72F" w14:textId="77777777" w:rsidTr="005058FF">
        <w:trPr>
          <w:jc w:val="center"/>
        </w:trPr>
        <w:tc>
          <w:tcPr>
            <w:tcW w:w="3049" w:type="dxa"/>
            <w:vAlign w:val="center"/>
          </w:tcPr>
          <w:p w14:paraId="72BA036B" w14:textId="77777777" w:rsidR="00184299" w:rsidRPr="00184299" w:rsidRDefault="00184299" w:rsidP="00184299">
            <w:pPr>
              <w:pStyle w:val="aa"/>
              <w:jc w:val="left"/>
            </w:pPr>
            <w:r>
              <w:t>27.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746A1DBD" w14:textId="7D0E7C50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B56B9DB" w14:textId="77777777" w:rsidTr="00FC4933">
        <w:trPr>
          <w:jc w:val="center"/>
        </w:trPr>
        <w:tc>
          <w:tcPr>
            <w:tcW w:w="3049" w:type="dxa"/>
            <w:vAlign w:val="center"/>
          </w:tcPr>
          <w:p w14:paraId="79FD22B9" w14:textId="77777777" w:rsidR="00184299" w:rsidRPr="00184299" w:rsidRDefault="00184299" w:rsidP="00184299">
            <w:pPr>
              <w:pStyle w:val="aa"/>
              <w:jc w:val="left"/>
            </w:pPr>
            <w:r>
              <w:t>28. Уборщик производственных помещений</w:t>
            </w:r>
          </w:p>
        </w:tc>
        <w:tc>
          <w:tcPr>
            <w:tcW w:w="12514" w:type="dxa"/>
            <w:gridSpan w:val="5"/>
            <w:vAlign w:val="center"/>
          </w:tcPr>
          <w:p w14:paraId="658E3366" w14:textId="66EEE526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A0788AE" w14:textId="77777777" w:rsidTr="00384F0E">
        <w:trPr>
          <w:jc w:val="center"/>
        </w:trPr>
        <w:tc>
          <w:tcPr>
            <w:tcW w:w="3049" w:type="dxa"/>
            <w:vAlign w:val="center"/>
          </w:tcPr>
          <w:p w14:paraId="6924CC51" w14:textId="77777777" w:rsidR="00184299" w:rsidRPr="00184299" w:rsidRDefault="00184299" w:rsidP="00184299">
            <w:pPr>
              <w:pStyle w:val="aa"/>
              <w:jc w:val="left"/>
            </w:pPr>
            <w:r>
              <w:t>29. Уборщик производственных помещений</w:t>
            </w:r>
          </w:p>
        </w:tc>
        <w:tc>
          <w:tcPr>
            <w:tcW w:w="12514" w:type="dxa"/>
            <w:gridSpan w:val="5"/>
            <w:vAlign w:val="center"/>
          </w:tcPr>
          <w:p w14:paraId="69909095" w14:textId="0776D1B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E2EA2C0" w14:textId="77777777" w:rsidTr="004032D2">
        <w:trPr>
          <w:jc w:val="center"/>
        </w:trPr>
        <w:tc>
          <w:tcPr>
            <w:tcW w:w="3049" w:type="dxa"/>
            <w:vAlign w:val="center"/>
          </w:tcPr>
          <w:p w14:paraId="3E137246" w14:textId="77777777" w:rsidR="00184299" w:rsidRPr="00184299" w:rsidRDefault="00184299" w:rsidP="00184299">
            <w:pPr>
              <w:pStyle w:val="aa"/>
              <w:jc w:val="left"/>
            </w:pPr>
            <w:r>
              <w:t>30. Уборщик производственных помещений</w:t>
            </w:r>
          </w:p>
        </w:tc>
        <w:tc>
          <w:tcPr>
            <w:tcW w:w="12514" w:type="dxa"/>
            <w:gridSpan w:val="5"/>
            <w:vAlign w:val="center"/>
          </w:tcPr>
          <w:p w14:paraId="6F572B8D" w14:textId="52A1975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3E31EDB" w14:textId="77777777" w:rsidTr="00766A16">
        <w:trPr>
          <w:jc w:val="center"/>
        </w:trPr>
        <w:tc>
          <w:tcPr>
            <w:tcW w:w="3049" w:type="dxa"/>
            <w:vAlign w:val="center"/>
          </w:tcPr>
          <w:p w14:paraId="5E269A8E" w14:textId="77777777" w:rsidR="00184299" w:rsidRPr="00184299" w:rsidRDefault="00184299" w:rsidP="00184299">
            <w:pPr>
              <w:pStyle w:val="aa"/>
              <w:jc w:val="left"/>
            </w:pPr>
            <w:r>
              <w:t>31. Уборщик производственных помещений</w:t>
            </w:r>
          </w:p>
        </w:tc>
        <w:tc>
          <w:tcPr>
            <w:tcW w:w="12514" w:type="dxa"/>
            <w:gridSpan w:val="5"/>
            <w:vAlign w:val="center"/>
          </w:tcPr>
          <w:p w14:paraId="3A4B4000" w14:textId="2843FDC3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F2C0151" w14:textId="77777777" w:rsidTr="00913662">
        <w:trPr>
          <w:jc w:val="center"/>
        </w:trPr>
        <w:tc>
          <w:tcPr>
            <w:tcW w:w="3049" w:type="dxa"/>
            <w:vAlign w:val="center"/>
          </w:tcPr>
          <w:p w14:paraId="6B23B61C" w14:textId="77777777" w:rsidR="00184299" w:rsidRPr="00184299" w:rsidRDefault="00184299" w:rsidP="00184299">
            <w:pPr>
              <w:pStyle w:val="aa"/>
              <w:jc w:val="left"/>
            </w:pPr>
            <w:r>
              <w:t>32. Уборщик производственных помещений</w:t>
            </w:r>
          </w:p>
        </w:tc>
        <w:tc>
          <w:tcPr>
            <w:tcW w:w="12514" w:type="dxa"/>
            <w:gridSpan w:val="5"/>
            <w:vAlign w:val="center"/>
          </w:tcPr>
          <w:p w14:paraId="030DB02B" w14:textId="7D0E323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E54D83D" w14:textId="77777777" w:rsidTr="008B4051">
        <w:trPr>
          <w:jc w:val="center"/>
        </w:trPr>
        <w:tc>
          <w:tcPr>
            <w:tcW w:w="3049" w:type="dxa"/>
            <w:vAlign w:val="center"/>
          </w:tcPr>
          <w:p w14:paraId="163B53E7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Бухгалтерия</w:t>
            </w:r>
          </w:p>
        </w:tc>
        <w:tc>
          <w:tcPr>
            <w:tcW w:w="3686" w:type="dxa"/>
            <w:vAlign w:val="center"/>
          </w:tcPr>
          <w:p w14:paraId="7D0E765E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EDFEFDB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0017A3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3B9E7F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E04EF1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B8F7C55" w14:textId="77777777" w:rsidTr="00B621C4">
        <w:trPr>
          <w:jc w:val="center"/>
        </w:trPr>
        <w:tc>
          <w:tcPr>
            <w:tcW w:w="3049" w:type="dxa"/>
            <w:vAlign w:val="center"/>
          </w:tcPr>
          <w:p w14:paraId="37F86D4F" w14:textId="77777777" w:rsidR="00184299" w:rsidRPr="00184299" w:rsidRDefault="00184299" w:rsidP="00184299">
            <w:pPr>
              <w:pStyle w:val="aa"/>
              <w:jc w:val="left"/>
            </w:pPr>
            <w:r>
              <w:t>33. Бухгалтер</w:t>
            </w:r>
          </w:p>
        </w:tc>
        <w:tc>
          <w:tcPr>
            <w:tcW w:w="12514" w:type="dxa"/>
            <w:gridSpan w:val="5"/>
            <w:vAlign w:val="center"/>
          </w:tcPr>
          <w:p w14:paraId="0AB2E1DC" w14:textId="0A323BE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534E565" w14:textId="77777777" w:rsidTr="00775706">
        <w:trPr>
          <w:jc w:val="center"/>
        </w:trPr>
        <w:tc>
          <w:tcPr>
            <w:tcW w:w="3049" w:type="dxa"/>
            <w:vAlign w:val="center"/>
          </w:tcPr>
          <w:p w14:paraId="1AA18054" w14:textId="77777777" w:rsidR="00184299" w:rsidRPr="00184299" w:rsidRDefault="00184299" w:rsidP="00184299">
            <w:pPr>
              <w:pStyle w:val="aa"/>
              <w:jc w:val="left"/>
            </w:pPr>
            <w:r>
              <w:t>34. Бухгалтер</w:t>
            </w:r>
          </w:p>
        </w:tc>
        <w:tc>
          <w:tcPr>
            <w:tcW w:w="12514" w:type="dxa"/>
            <w:gridSpan w:val="5"/>
            <w:vAlign w:val="center"/>
          </w:tcPr>
          <w:p w14:paraId="3A34C34B" w14:textId="5311316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AA62434" w14:textId="77777777" w:rsidTr="00C14C98">
        <w:trPr>
          <w:jc w:val="center"/>
        </w:trPr>
        <w:tc>
          <w:tcPr>
            <w:tcW w:w="3049" w:type="dxa"/>
            <w:vAlign w:val="center"/>
          </w:tcPr>
          <w:p w14:paraId="295122AB" w14:textId="77777777" w:rsidR="00184299" w:rsidRPr="00184299" w:rsidRDefault="00184299" w:rsidP="00184299">
            <w:pPr>
              <w:pStyle w:val="aa"/>
              <w:jc w:val="left"/>
            </w:pPr>
            <w:r>
              <w:t>35. Бухгалтер по расчету заработной платы</w:t>
            </w:r>
          </w:p>
        </w:tc>
        <w:tc>
          <w:tcPr>
            <w:tcW w:w="12514" w:type="dxa"/>
            <w:gridSpan w:val="5"/>
            <w:vAlign w:val="center"/>
          </w:tcPr>
          <w:p w14:paraId="3377167A" w14:textId="181CB9E0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84BF1B2" w14:textId="77777777" w:rsidTr="000E2936">
        <w:trPr>
          <w:jc w:val="center"/>
        </w:trPr>
        <w:tc>
          <w:tcPr>
            <w:tcW w:w="3049" w:type="dxa"/>
            <w:vAlign w:val="center"/>
          </w:tcPr>
          <w:p w14:paraId="52C7CF95" w14:textId="77777777" w:rsidR="00184299" w:rsidRPr="00184299" w:rsidRDefault="00184299" w:rsidP="00184299">
            <w:pPr>
              <w:pStyle w:val="aa"/>
              <w:jc w:val="left"/>
            </w:pPr>
            <w:r>
              <w:t>36. Бухгалтер по расчету заработной платы</w:t>
            </w:r>
          </w:p>
        </w:tc>
        <w:tc>
          <w:tcPr>
            <w:tcW w:w="12514" w:type="dxa"/>
            <w:gridSpan w:val="5"/>
            <w:vAlign w:val="center"/>
          </w:tcPr>
          <w:p w14:paraId="77DB0496" w14:textId="31167FFF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75E54F5" w14:textId="77777777" w:rsidTr="004A7260">
        <w:trPr>
          <w:jc w:val="center"/>
        </w:trPr>
        <w:tc>
          <w:tcPr>
            <w:tcW w:w="3049" w:type="dxa"/>
            <w:vAlign w:val="center"/>
          </w:tcPr>
          <w:p w14:paraId="0483EF3E" w14:textId="77777777" w:rsidR="00184299" w:rsidRPr="00184299" w:rsidRDefault="00184299" w:rsidP="00184299">
            <w:pPr>
              <w:pStyle w:val="aa"/>
              <w:jc w:val="left"/>
            </w:pPr>
            <w:r>
              <w:t>37. Бухгалтер по расчету заработной платы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2B4C40CA" w14:textId="2A55D8F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62D099E" w14:textId="77777777" w:rsidTr="00835330">
        <w:trPr>
          <w:jc w:val="center"/>
        </w:trPr>
        <w:tc>
          <w:tcPr>
            <w:tcW w:w="3049" w:type="dxa"/>
            <w:vAlign w:val="center"/>
          </w:tcPr>
          <w:p w14:paraId="68EE1118" w14:textId="77777777" w:rsidR="00184299" w:rsidRPr="00184299" w:rsidRDefault="00184299" w:rsidP="00184299">
            <w:pPr>
              <w:pStyle w:val="aa"/>
              <w:jc w:val="left"/>
            </w:pPr>
            <w:r>
              <w:t>38. Ведущий бухгалтер</w:t>
            </w:r>
          </w:p>
        </w:tc>
        <w:tc>
          <w:tcPr>
            <w:tcW w:w="12514" w:type="dxa"/>
            <w:gridSpan w:val="5"/>
            <w:vAlign w:val="center"/>
          </w:tcPr>
          <w:p w14:paraId="37EACFA7" w14:textId="31E265B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392BB38" w14:textId="77777777" w:rsidTr="00A22334">
        <w:trPr>
          <w:jc w:val="center"/>
        </w:trPr>
        <w:tc>
          <w:tcPr>
            <w:tcW w:w="3049" w:type="dxa"/>
            <w:vAlign w:val="center"/>
          </w:tcPr>
          <w:p w14:paraId="48D6C4F8" w14:textId="77777777" w:rsidR="00184299" w:rsidRPr="00184299" w:rsidRDefault="00184299" w:rsidP="00184299">
            <w:pPr>
              <w:pStyle w:val="aa"/>
              <w:jc w:val="left"/>
            </w:pPr>
            <w:r>
              <w:t>39. Ведущий бухгалтер</w:t>
            </w:r>
          </w:p>
        </w:tc>
        <w:tc>
          <w:tcPr>
            <w:tcW w:w="12514" w:type="dxa"/>
            <w:gridSpan w:val="5"/>
            <w:vAlign w:val="center"/>
          </w:tcPr>
          <w:p w14:paraId="69EA7B8D" w14:textId="33538B32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478C01D" w14:textId="77777777" w:rsidTr="00CB03D7">
        <w:trPr>
          <w:jc w:val="center"/>
        </w:trPr>
        <w:tc>
          <w:tcPr>
            <w:tcW w:w="3049" w:type="dxa"/>
            <w:vAlign w:val="center"/>
          </w:tcPr>
          <w:p w14:paraId="0F253BDF" w14:textId="77777777" w:rsidR="00184299" w:rsidRPr="00184299" w:rsidRDefault="00184299" w:rsidP="00184299">
            <w:pPr>
              <w:pStyle w:val="aa"/>
              <w:jc w:val="left"/>
            </w:pPr>
            <w:r>
              <w:t>40. Ведущий бухгалтер</w:t>
            </w:r>
          </w:p>
        </w:tc>
        <w:tc>
          <w:tcPr>
            <w:tcW w:w="12514" w:type="dxa"/>
            <w:gridSpan w:val="5"/>
            <w:vAlign w:val="center"/>
          </w:tcPr>
          <w:p w14:paraId="4332872E" w14:textId="6E36BFA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7D41CA9" w14:textId="77777777" w:rsidTr="006E52BD">
        <w:trPr>
          <w:jc w:val="center"/>
        </w:trPr>
        <w:tc>
          <w:tcPr>
            <w:tcW w:w="3049" w:type="dxa"/>
            <w:vAlign w:val="center"/>
          </w:tcPr>
          <w:p w14:paraId="276EC831" w14:textId="77777777" w:rsidR="00184299" w:rsidRPr="00184299" w:rsidRDefault="00184299" w:rsidP="00184299">
            <w:pPr>
              <w:pStyle w:val="aa"/>
              <w:jc w:val="left"/>
            </w:pPr>
            <w:r>
              <w:t>41. Заместитель главного бухгалтера</w:t>
            </w:r>
          </w:p>
        </w:tc>
        <w:tc>
          <w:tcPr>
            <w:tcW w:w="12514" w:type="dxa"/>
            <w:gridSpan w:val="5"/>
            <w:vAlign w:val="center"/>
          </w:tcPr>
          <w:p w14:paraId="3D6BB38E" w14:textId="74373A5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9B4146B" w14:textId="77777777" w:rsidTr="00DA3DB2">
        <w:trPr>
          <w:jc w:val="center"/>
        </w:trPr>
        <w:tc>
          <w:tcPr>
            <w:tcW w:w="3049" w:type="dxa"/>
            <w:vAlign w:val="center"/>
          </w:tcPr>
          <w:p w14:paraId="4F5C6393" w14:textId="77777777" w:rsidR="00184299" w:rsidRPr="00184299" w:rsidRDefault="00184299" w:rsidP="00184299">
            <w:pPr>
              <w:pStyle w:val="aa"/>
              <w:jc w:val="left"/>
            </w:pPr>
            <w:r>
              <w:t>42. Заместитель главного бухгалтера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114AB2A5" w14:textId="1E18DB5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7C99F13" w14:textId="77777777" w:rsidTr="00FA7B7F">
        <w:trPr>
          <w:jc w:val="center"/>
        </w:trPr>
        <w:tc>
          <w:tcPr>
            <w:tcW w:w="3049" w:type="dxa"/>
            <w:vAlign w:val="center"/>
          </w:tcPr>
          <w:p w14:paraId="0C803AB8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43. Начальник участка по расчету заработной платы</w:t>
            </w:r>
          </w:p>
        </w:tc>
        <w:tc>
          <w:tcPr>
            <w:tcW w:w="12514" w:type="dxa"/>
            <w:gridSpan w:val="5"/>
            <w:vAlign w:val="center"/>
          </w:tcPr>
          <w:p w14:paraId="220AEA42" w14:textId="77F6BF18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F6C3927" w14:textId="77777777" w:rsidTr="00F86AB3">
        <w:trPr>
          <w:jc w:val="center"/>
        </w:trPr>
        <w:tc>
          <w:tcPr>
            <w:tcW w:w="3049" w:type="dxa"/>
            <w:vAlign w:val="center"/>
          </w:tcPr>
          <w:p w14:paraId="2CE85F1D" w14:textId="77777777" w:rsidR="00184299" w:rsidRPr="00184299" w:rsidRDefault="00184299" w:rsidP="00184299">
            <w:pPr>
              <w:pStyle w:val="aa"/>
              <w:jc w:val="left"/>
            </w:pPr>
            <w:r>
              <w:t>44. Старший бухгалтер по реализации</w:t>
            </w:r>
          </w:p>
        </w:tc>
        <w:tc>
          <w:tcPr>
            <w:tcW w:w="12514" w:type="dxa"/>
            <w:gridSpan w:val="5"/>
            <w:vAlign w:val="center"/>
          </w:tcPr>
          <w:p w14:paraId="03899029" w14:textId="16A0B39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0EFF948" w14:textId="77777777" w:rsidTr="008B4051">
        <w:trPr>
          <w:jc w:val="center"/>
        </w:trPr>
        <w:tc>
          <w:tcPr>
            <w:tcW w:w="3049" w:type="dxa"/>
            <w:vAlign w:val="center"/>
          </w:tcPr>
          <w:p w14:paraId="05D97938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Газовая служба</w:t>
            </w:r>
          </w:p>
        </w:tc>
        <w:tc>
          <w:tcPr>
            <w:tcW w:w="3686" w:type="dxa"/>
            <w:vAlign w:val="center"/>
          </w:tcPr>
          <w:p w14:paraId="030C09F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FE76ADF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BFBEFE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B2FBB0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25C47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EF66B85" w14:textId="77777777" w:rsidTr="00C0187D">
        <w:trPr>
          <w:jc w:val="center"/>
        </w:trPr>
        <w:tc>
          <w:tcPr>
            <w:tcW w:w="3049" w:type="dxa"/>
            <w:vAlign w:val="center"/>
          </w:tcPr>
          <w:p w14:paraId="613AFB06" w14:textId="77777777" w:rsidR="00184299" w:rsidRPr="00184299" w:rsidRDefault="00184299" w:rsidP="00184299">
            <w:pPr>
              <w:pStyle w:val="aa"/>
              <w:jc w:val="left"/>
            </w:pPr>
            <w:r>
              <w:t>45. Начальник службы</w:t>
            </w:r>
          </w:p>
        </w:tc>
        <w:tc>
          <w:tcPr>
            <w:tcW w:w="12514" w:type="dxa"/>
            <w:gridSpan w:val="5"/>
            <w:vAlign w:val="center"/>
          </w:tcPr>
          <w:p w14:paraId="63F6D280" w14:textId="34CD1F6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6A0BDB5" w14:textId="77777777" w:rsidTr="008B4051">
        <w:trPr>
          <w:jc w:val="center"/>
        </w:trPr>
        <w:tc>
          <w:tcPr>
            <w:tcW w:w="3049" w:type="dxa"/>
            <w:vAlign w:val="center"/>
          </w:tcPr>
          <w:p w14:paraId="1E8779D4" w14:textId="77777777" w:rsidR="00184299" w:rsidRPr="00184299" w:rsidRDefault="00184299" w:rsidP="00184299">
            <w:pPr>
              <w:pStyle w:val="aa"/>
              <w:jc w:val="left"/>
            </w:pPr>
            <w:r>
              <w:t>46. Слесарь по эксплуатации и ремонту газового оборудования 5 разряда</w:t>
            </w:r>
          </w:p>
        </w:tc>
        <w:tc>
          <w:tcPr>
            <w:tcW w:w="3686" w:type="dxa"/>
            <w:vAlign w:val="center"/>
          </w:tcPr>
          <w:p w14:paraId="4E596972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72F136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40934B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037E41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B36F6A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7E95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9A913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7C190E4" w14:textId="77777777" w:rsidR="00184299" w:rsidRDefault="00184299" w:rsidP="00DB70BA">
            <w:pPr>
              <w:pStyle w:val="aa"/>
            </w:pPr>
            <w:r>
              <w:t>Тяжесть:  разработать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7E07795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958799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3DE70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BD5E35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750EFEC" w14:textId="77777777" w:rsidTr="008B4051">
        <w:trPr>
          <w:jc w:val="center"/>
        </w:trPr>
        <w:tc>
          <w:tcPr>
            <w:tcW w:w="3049" w:type="dxa"/>
            <w:vAlign w:val="center"/>
          </w:tcPr>
          <w:p w14:paraId="3E388D1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A8947D5" w14:textId="5A1FA34F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F956AC2" w14:textId="438D0F84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422D46A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DFD4F8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E0274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6F980D0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10EBA1" w14:textId="77777777" w:rsidR="00184299" w:rsidRPr="00184299" w:rsidRDefault="00184299" w:rsidP="00184299">
            <w:pPr>
              <w:pStyle w:val="aa"/>
              <w:jc w:val="left"/>
            </w:pPr>
            <w:r>
              <w:t>47. Слесарь по эксплуатации и ремонту газового оборудования 5 разряда</w:t>
            </w:r>
          </w:p>
        </w:tc>
        <w:tc>
          <w:tcPr>
            <w:tcW w:w="3686" w:type="dxa"/>
            <w:vAlign w:val="center"/>
          </w:tcPr>
          <w:p w14:paraId="6F2C507C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2188C73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2D0E4B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E3A25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1D6C2B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AFF919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CCF6F3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CEAB85F" w14:textId="25719148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3AFE61C" w14:textId="2A4CDD9D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4E1B929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2D3A39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C36BD0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DB3BAD5" w14:textId="77777777" w:rsidTr="008B4051">
        <w:trPr>
          <w:jc w:val="center"/>
        </w:trPr>
        <w:tc>
          <w:tcPr>
            <w:tcW w:w="3049" w:type="dxa"/>
            <w:vAlign w:val="center"/>
          </w:tcPr>
          <w:p w14:paraId="7980F69D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381DE0B" w14:textId="77777777" w:rsidR="00184299" w:rsidRDefault="00184299" w:rsidP="00DB70BA">
            <w:pPr>
              <w:pStyle w:val="aa"/>
            </w:pPr>
            <w:r>
              <w:t>Тяжесть:  разработать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8303353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3C2DBD2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BDB43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5B78D4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D77FA64" w14:textId="77777777" w:rsidTr="008B4051">
        <w:trPr>
          <w:jc w:val="center"/>
        </w:trPr>
        <w:tc>
          <w:tcPr>
            <w:tcW w:w="3049" w:type="dxa"/>
            <w:vAlign w:val="center"/>
          </w:tcPr>
          <w:p w14:paraId="43132F48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Конструкторский отдел</w:t>
            </w:r>
          </w:p>
        </w:tc>
        <w:tc>
          <w:tcPr>
            <w:tcW w:w="3686" w:type="dxa"/>
            <w:vAlign w:val="center"/>
          </w:tcPr>
          <w:p w14:paraId="5209B5F2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995E81E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6F6B39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155A3B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D7786B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4251CC6" w14:textId="77777777" w:rsidTr="00F709D8">
        <w:trPr>
          <w:jc w:val="center"/>
        </w:trPr>
        <w:tc>
          <w:tcPr>
            <w:tcW w:w="3049" w:type="dxa"/>
            <w:vAlign w:val="center"/>
          </w:tcPr>
          <w:p w14:paraId="1ECD94FD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48. Ведущий инженер-конструктор</w:t>
            </w:r>
          </w:p>
        </w:tc>
        <w:tc>
          <w:tcPr>
            <w:tcW w:w="12514" w:type="dxa"/>
            <w:gridSpan w:val="5"/>
            <w:vAlign w:val="center"/>
          </w:tcPr>
          <w:p w14:paraId="3B3750D7" w14:textId="5C0F623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2C8DC59" w14:textId="77777777" w:rsidTr="003238F4">
        <w:trPr>
          <w:jc w:val="center"/>
        </w:trPr>
        <w:tc>
          <w:tcPr>
            <w:tcW w:w="3049" w:type="dxa"/>
            <w:vAlign w:val="center"/>
          </w:tcPr>
          <w:p w14:paraId="2ECDBB83" w14:textId="77777777" w:rsidR="00184299" w:rsidRPr="00184299" w:rsidRDefault="00184299" w:rsidP="00184299">
            <w:pPr>
              <w:pStyle w:val="aa"/>
              <w:jc w:val="left"/>
            </w:pPr>
            <w:r>
              <w:t>49. Ведущий конструктор</w:t>
            </w:r>
          </w:p>
        </w:tc>
        <w:tc>
          <w:tcPr>
            <w:tcW w:w="12514" w:type="dxa"/>
            <w:gridSpan w:val="5"/>
            <w:vAlign w:val="center"/>
          </w:tcPr>
          <w:p w14:paraId="5D2FEDF6" w14:textId="289B668A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8E4754E" w14:textId="77777777" w:rsidTr="004B1B30">
        <w:trPr>
          <w:jc w:val="center"/>
        </w:trPr>
        <w:tc>
          <w:tcPr>
            <w:tcW w:w="3049" w:type="dxa"/>
            <w:vAlign w:val="center"/>
          </w:tcPr>
          <w:p w14:paraId="3EB9FDFA" w14:textId="77777777" w:rsidR="00184299" w:rsidRPr="00184299" w:rsidRDefault="00184299" w:rsidP="00184299">
            <w:pPr>
              <w:pStyle w:val="aa"/>
              <w:jc w:val="left"/>
            </w:pPr>
            <w:r>
              <w:t xml:space="preserve">50.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776CED9C" w14:textId="4587526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9B798C8" w14:textId="77777777" w:rsidTr="008B4051">
        <w:trPr>
          <w:jc w:val="center"/>
        </w:trPr>
        <w:tc>
          <w:tcPr>
            <w:tcW w:w="3049" w:type="dxa"/>
            <w:vAlign w:val="center"/>
          </w:tcPr>
          <w:p w14:paraId="5F750015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Медпункт</w:t>
            </w:r>
          </w:p>
        </w:tc>
        <w:tc>
          <w:tcPr>
            <w:tcW w:w="3686" w:type="dxa"/>
            <w:vAlign w:val="center"/>
          </w:tcPr>
          <w:p w14:paraId="26912229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8D85464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E2A3D7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58506D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B63AB8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52DF86A" w14:textId="77777777" w:rsidTr="005B00AE">
        <w:trPr>
          <w:jc w:val="center"/>
        </w:trPr>
        <w:tc>
          <w:tcPr>
            <w:tcW w:w="3049" w:type="dxa"/>
            <w:vAlign w:val="center"/>
          </w:tcPr>
          <w:p w14:paraId="336D027B" w14:textId="77777777" w:rsidR="00184299" w:rsidRPr="00184299" w:rsidRDefault="00184299" w:rsidP="00184299">
            <w:pPr>
              <w:pStyle w:val="aa"/>
              <w:jc w:val="left"/>
            </w:pPr>
            <w:r>
              <w:t>51. Заведующий кабинетом предрейсового медицинского осмотра</w:t>
            </w:r>
          </w:p>
        </w:tc>
        <w:tc>
          <w:tcPr>
            <w:tcW w:w="12514" w:type="dxa"/>
            <w:gridSpan w:val="5"/>
            <w:vAlign w:val="center"/>
          </w:tcPr>
          <w:p w14:paraId="0827AD3F" w14:textId="4355BF8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7FBEB7A" w14:textId="77777777" w:rsidTr="009F0039">
        <w:trPr>
          <w:jc w:val="center"/>
        </w:trPr>
        <w:tc>
          <w:tcPr>
            <w:tcW w:w="3049" w:type="dxa"/>
            <w:vAlign w:val="center"/>
          </w:tcPr>
          <w:p w14:paraId="7F9FF2FD" w14:textId="77777777" w:rsidR="00184299" w:rsidRPr="00184299" w:rsidRDefault="00184299" w:rsidP="00184299">
            <w:pPr>
              <w:pStyle w:val="aa"/>
              <w:jc w:val="left"/>
            </w:pPr>
            <w:r>
              <w:t>52. Медицинская сестра</w:t>
            </w:r>
          </w:p>
        </w:tc>
        <w:tc>
          <w:tcPr>
            <w:tcW w:w="12514" w:type="dxa"/>
            <w:gridSpan w:val="5"/>
            <w:vAlign w:val="center"/>
          </w:tcPr>
          <w:p w14:paraId="00701C57" w14:textId="3D7D8C3C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D1B615B" w14:textId="77777777" w:rsidTr="004F2B10">
        <w:trPr>
          <w:jc w:val="center"/>
        </w:trPr>
        <w:tc>
          <w:tcPr>
            <w:tcW w:w="3049" w:type="dxa"/>
            <w:vAlign w:val="center"/>
          </w:tcPr>
          <w:p w14:paraId="4685982A" w14:textId="77777777" w:rsidR="00184299" w:rsidRPr="00184299" w:rsidRDefault="00184299" w:rsidP="00184299">
            <w:pPr>
              <w:pStyle w:val="aa"/>
              <w:jc w:val="left"/>
            </w:pPr>
            <w:r>
              <w:t>53. Старшая медицинская сестра</w:t>
            </w:r>
          </w:p>
        </w:tc>
        <w:tc>
          <w:tcPr>
            <w:tcW w:w="12514" w:type="dxa"/>
            <w:gridSpan w:val="5"/>
            <w:vAlign w:val="center"/>
          </w:tcPr>
          <w:p w14:paraId="2D6F97B2" w14:textId="3EF1BB6C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1EFEBE7" w14:textId="77777777" w:rsidTr="008B4051">
        <w:trPr>
          <w:jc w:val="center"/>
        </w:trPr>
        <w:tc>
          <w:tcPr>
            <w:tcW w:w="3049" w:type="dxa"/>
            <w:vAlign w:val="center"/>
          </w:tcPr>
          <w:p w14:paraId="0E72A3CC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Общежитие</w:t>
            </w:r>
          </w:p>
        </w:tc>
        <w:tc>
          <w:tcPr>
            <w:tcW w:w="3686" w:type="dxa"/>
            <w:vAlign w:val="center"/>
          </w:tcPr>
          <w:p w14:paraId="5F028460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E9D4AB6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348214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1316FB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096BD7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98FAE2B" w14:textId="77777777" w:rsidTr="00AA595D">
        <w:trPr>
          <w:jc w:val="center"/>
        </w:trPr>
        <w:tc>
          <w:tcPr>
            <w:tcW w:w="3049" w:type="dxa"/>
            <w:vAlign w:val="center"/>
          </w:tcPr>
          <w:p w14:paraId="2C39DD0D" w14:textId="77777777" w:rsidR="00184299" w:rsidRPr="00184299" w:rsidRDefault="00184299" w:rsidP="00184299">
            <w:pPr>
              <w:pStyle w:val="aa"/>
              <w:jc w:val="left"/>
            </w:pPr>
            <w:r>
              <w:t>54. Дежурный объекта</w:t>
            </w:r>
          </w:p>
        </w:tc>
        <w:tc>
          <w:tcPr>
            <w:tcW w:w="12514" w:type="dxa"/>
            <w:gridSpan w:val="5"/>
            <w:vAlign w:val="center"/>
          </w:tcPr>
          <w:p w14:paraId="440832BF" w14:textId="19C6C83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C0815F0" w14:textId="77777777" w:rsidTr="009B1AF2">
        <w:trPr>
          <w:jc w:val="center"/>
        </w:trPr>
        <w:tc>
          <w:tcPr>
            <w:tcW w:w="3049" w:type="dxa"/>
            <w:vAlign w:val="center"/>
          </w:tcPr>
          <w:p w14:paraId="681966DC" w14:textId="77777777" w:rsidR="00184299" w:rsidRPr="00184299" w:rsidRDefault="00184299" w:rsidP="00184299">
            <w:pPr>
              <w:pStyle w:val="aa"/>
              <w:jc w:val="left"/>
            </w:pPr>
            <w:r>
              <w:t>55. Комендант общежития</w:t>
            </w:r>
          </w:p>
        </w:tc>
        <w:tc>
          <w:tcPr>
            <w:tcW w:w="12514" w:type="dxa"/>
            <w:gridSpan w:val="5"/>
            <w:vAlign w:val="center"/>
          </w:tcPr>
          <w:p w14:paraId="0670AF77" w14:textId="602E69F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E3C9B61" w14:textId="77777777" w:rsidTr="00C62185">
        <w:trPr>
          <w:jc w:val="center"/>
        </w:trPr>
        <w:tc>
          <w:tcPr>
            <w:tcW w:w="3049" w:type="dxa"/>
            <w:vAlign w:val="center"/>
          </w:tcPr>
          <w:p w14:paraId="4D3E6A62" w14:textId="77777777" w:rsidR="00184299" w:rsidRPr="00184299" w:rsidRDefault="00184299" w:rsidP="00184299">
            <w:pPr>
              <w:pStyle w:val="aa"/>
              <w:jc w:val="left"/>
            </w:pPr>
            <w:r>
              <w:t>56.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19326AEC" w14:textId="2FC0E63A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D028B74" w14:textId="77777777" w:rsidTr="00784B8F">
        <w:trPr>
          <w:jc w:val="center"/>
        </w:trPr>
        <w:tc>
          <w:tcPr>
            <w:tcW w:w="3049" w:type="dxa"/>
            <w:vAlign w:val="center"/>
          </w:tcPr>
          <w:p w14:paraId="3621A232" w14:textId="77777777" w:rsidR="00184299" w:rsidRPr="00184299" w:rsidRDefault="00184299" w:rsidP="00184299">
            <w:pPr>
              <w:pStyle w:val="aa"/>
              <w:jc w:val="left"/>
            </w:pPr>
            <w:r>
              <w:t>57.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623D195A" w14:textId="72C212E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7E807E3" w14:textId="77777777" w:rsidTr="00707F68">
        <w:trPr>
          <w:jc w:val="center"/>
        </w:trPr>
        <w:tc>
          <w:tcPr>
            <w:tcW w:w="3049" w:type="dxa"/>
            <w:vAlign w:val="center"/>
          </w:tcPr>
          <w:p w14:paraId="45ACC159" w14:textId="77777777" w:rsidR="00184299" w:rsidRPr="00184299" w:rsidRDefault="00184299" w:rsidP="00184299">
            <w:pPr>
              <w:pStyle w:val="aa"/>
              <w:jc w:val="left"/>
            </w:pPr>
            <w:r>
              <w:t>58.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13239A6D" w14:textId="186C118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1B77517" w14:textId="77777777" w:rsidTr="00E26FE2">
        <w:trPr>
          <w:jc w:val="center"/>
        </w:trPr>
        <w:tc>
          <w:tcPr>
            <w:tcW w:w="3049" w:type="dxa"/>
            <w:vAlign w:val="center"/>
          </w:tcPr>
          <w:p w14:paraId="7B836375" w14:textId="77777777" w:rsidR="00184299" w:rsidRPr="00184299" w:rsidRDefault="00184299" w:rsidP="00184299">
            <w:pPr>
              <w:pStyle w:val="aa"/>
              <w:jc w:val="left"/>
            </w:pPr>
            <w:r>
              <w:t>59. Уборщик служебных помещений</w:t>
            </w:r>
          </w:p>
        </w:tc>
        <w:tc>
          <w:tcPr>
            <w:tcW w:w="12514" w:type="dxa"/>
            <w:gridSpan w:val="5"/>
            <w:vAlign w:val="center"/>
          </w:tcPr>
          <w:p w14:paraId="777BC167" w14:textId="78AE670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2C14D9F" w14:textId="77777777" w:rsidTr="008B4051">
        <w:trPr>
          <w:jc w:val="center"/>
        </w:trPr>
        <w:tc>
          <w:tcPr>
            <w:tcW w:w="3049" w:type="dxa"/>
            <w:vAlign w:val="center"/>
          </w:tcPr>
          <w:p w14:paraId="5613EA1E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АСУ ТП</w:t>
            </w:r>
          </w:p>
        </w:tc>
        <w:tc>
          <w:tcPr>
            <w:tcW w:w="3686" w:type="dxa"/>
            <w:vAlign w:val="center"/>
          </w:tcPr>
          <w:p w14:paraId="550956E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2583CED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E263BD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D2AEF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C8E864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BE92C68" w14:textId="77777777" w:rsidTr="00B55657">
        <w:trPr>
          <w:jc w:val="center"/>
        </w:trPr>
        <w:tc>
          <w:tcPr>
            <w:tcW w:w="3049" w:type="dxa"/>
            <w:vAlign w:val="center"/>
          </w:tcPr>
          <w:p w14:paraId="3CCB96B7" w14:textId="77777777" w:rsidR="00184299" w:rsidRPr="00184299" w:rsidRDefault="00184299" w:rsidP="00184299">
            <w:pPr>
              <w:pStyle w:val="aa"/>
              <w:jc w:val="left"/>
            </w:pPr>
            <w:r>
              <w:t>60. Ведущий инженер</w:t>
            </w:r>
          </w:p>
        </w:tc>
        <w:tc>
          <w:tcPr>
            <w:tcW w:w="12514" w:type="dxa"/>
            <w:gridSpan w:val="5"/>
            <w:vAlign w:val="center"/>
          </w:tcPr>
          <w:p w14:paraId="163AE17D" w14:textId="7D8528C4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503210F" w14:textId="77777777" w:rsidTr="007429AD">
        <w:trPr>
          <w:jc w:val="center"/>
        </w:trPr>
        <w:tc>
          <w:tcPr>
            <w:tcW w:w="3049" w:type="dxa"/>
            <w:vAlign w:val="center"/>
          </w:tcPr>
          <w:p w14:paraId="6B59943B" w14:textId="77777777" w:rsidR="00184299" w:rsidRPr="00184299" w:rsidRDefault="00184299" w:rsidP="00184299">
            <w:pPr>
              <w:pStyle w:val="aa"/>
              <w:jc w:val="left"/>
            </w:pPr>
            <w:r>
              <w:t>61. Инженер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41AE4112" w14:textId="1C079573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7ED35A4" w14:textId="77777777" w:rsidTr="005F065F">
        <w:trPr>
          <w:jc w:val="center"/>
        </w:trPr>
        <w:tc>
          <w:tcPr>
            <w:tcW w:w="3049" w:type="dxa"/>
            <w:vAlign w:val="center"/>
          </w:tcPr>
          <w:p w14:paraId="74182E43" w14:textId="77777777" w:rsidR="00184299" w:rsidRPr="00184299" w:rsidRDefault="00184299" w:rsidP="00184299">
            <w:pPr>
              <w:pStyle w:val="aa"/>
              <w:jc w:val="left"/>
            </w:pPr>
            <w:r>
              <w:t>62. Инженер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7EBF31FA" w14:textId="2DB8A2D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0B7AAF7" w14:textId="77777777" w:rsidTr="00317ADF">
        <w:trPr>
          <w:jc w:val="center"/>
        </w:trPr>
        <w:tc>
          <w:tcPr>
            <w:tcW w:w="3049" w:type="dxa"/>
            <w:vAlign w:val="center"/>
          </w:tcPr>
          <w:p w14:paraId="322F84C2" w14:textId="77777777" w:rsidR="00184299" w:rsidRPr="00184299" w:rsidRDefault="00184299" w:rsidP="00184299">
            <w:pPr>
              <w:pStyle w:val="aa"/>
              <w:jc w:val="left"/>
            </w:pPr>
            <w:r>
              <w:t>63. Инженер 2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5137B215" w14:textId="04C1EA9D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0228DBC" w14:textId="77777777" w:rsidTr="00B73774">
        <w:trPr>
          <w:jc w:val="center"/>
        </w:trPr>
        <w:tc>
          <w:tcPr>
            <w:tcW w:w="3049" w:type="dxa"/>
            <w:vAlign w:val="center"/>
          </w:tcPr>
          <w:p w14:paraId="0126AFAF" w14:textId="77777777" w:rsidR="00184299" w:rsidRPr="00184299" w:rsidRDefault="00184299" w:rsidP="00184299">
            <w:pPr>
              <w:pStyle w:val="aa"/>
              <w:jc w:val="left"/>
            </w:pPr>
            <w:r>
              <w:t>64. Инженер-электроник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08806154" w14:textId="24D54EF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4F06D52" w14:textId="77777777" w:rsidTr="00DB707B">
        <w:trPr>
          <w:jc w:val="center"/>
        </w:trPr>
        <w:tc>
          <w:tcPr>
            <w:tcW w:w="3049" w:type="dxa"/>
            <w:vAlign w:val="center"/>
          </w:tcPr>
          <w:p w14:paraId="08A4444F" w14:textId="77777777" w:rsidR="00184299" w:rsidRPr="00184299" w:rsidRDefault="00184299" w:rsidP="00184299">
            <w:pPr>
              <w:pStyle w:val="aa"/>
              <w:jc w:val="left"/>
            </w:pPr>
            <w:r>
              <w:t>65. Инженер-электроник 2-й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4C2224F3" w14:textId="6B5D4CD2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0B9A6E3" w14:textId="77777777" w:rsidTr="00F737B2">
        <w:trPr>
          <w:jc w:val="center"/>
        </w:trPr>
        <w:tc>
          <w:tcPr>
            <w:tcW w:w="3049" w:type="dxa"/>
            <w:vAlign w:val="center"/>
          </w:tcPr>
          <w:p w14:paraId="269EC3F9" w14:textId="77777777" w:rsidR="00184299" w:rsidRPr="00184299" w:rsidRDefault="00184299" w:rsidP="00184299">
            <w:pPr>
              <w:pStyle w:val="aa"/>
              <w:jc w:val="left"/>
            </w:pPr>
            <w:r>
              <w:t xml:space="preserve">66.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7E702EA0" w14:textId="5E5330E3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A82E7CB" w14:textId="77777777" w:rsidTr="008B4051">
        <w:trPr>
          <w:jc w:val="center"/>
        </w:trPr>
        <w:tc>
          <w:tcPr>
            <w:tcW w:w="3049" w:type="dxa"/>
            <w:vAlign w:val="center"/>
          </w:tcPr>
          <w:p w14:paraId="5D44288E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главного энергетика</w:t>
            </w:r>
          </w:p>
        </w:tc>
        <w:tc>
          <w:tcPr>
            <w:tcW w:w="3686" w:type="dxa"/>
            <w:vAlign w:val="center"/>
          </w:tcPr>
          <w:p w14:paraId="1AD4C47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F823D95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2815EF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825CC1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D12EFB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70AF0D5" w14:textId="77777777" w:rsidTr="00921E2B">
        <w:trPr>
          <w:jc w:val="center"/>
        </w:trPr>
        <w:tc>
          <w:tcPr>
            <w:tcW w:w="3049" w:type="dxa"/>
            <w:vAlign w:val="center"/>
          </w:tcPr>
          <w:p w14:paraId="7B0325F1" w14:textId="77777777" w:rsidR="00184299" w:rsidRPr="00184299" w:rsidRDefault="00184299" w:rsidP="00184299">
            <w:pPr>
              <w:pStyle w:val="aa"/>
              <w:jc w:val="left"/>
            </w:pPr>
            <w:r>
              <w:t>67. Ведущий инженер по строительству и транспорту</w:t>
            </w:r>
          </w:p>
        </w:tc>
        <w:tc>
          <w:tcPr>
            <w:tcW w:w="12514" w:type="dxa"/>
            <w:gridSpan w:val="5"/>
            <w:vAlign w:val="center"/>
          </w:tcPr>
          <w:p w14:paraId="0A38FB3C" w14:textId="05BF188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E955507" w14:textId="77777777" w:rsidTr="00DF0618">
        <w:trPr>
          <w:jc w:val="center"/>
        </w:trPr>
        <w:tc>
          <w:tcPr>
            <w:tcW w:w="3049" w:type="dxa"/>
            <w:vAlign w:val="center"/>
          </w:tcPr>
          <w:p w14:paraId="09C5F286" w14:textId="77777777" w:rsidR="00184299" w:rsidRPr="00184299" w:rsidRDefault="00184299" w:rsidP="00184299">
            <w:pPr>
              <w:pStyle w:val="aa"/>
              <w:jc w:val="left"/>
            </w:pPr>
            <w:r>
              <w:t>68. Заместитель главного энергетика</w:t>
            </w:r>
          </w:p>
        </w:tc>
        <w:tc>
          <w:tcPr>
            <w:tcW w:w="12514" w:type="dxa"/>
            <w:gridSpan w:val="5"/>
            <w:vAlign w:val="center"/>
          </w:tcPr>
          <w:p w14:paraId="7F63B14A" w14:textId="7C0BCD5C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DEEE7F9" w14:textId="77777777" w:rsidTr="00B61EF7">
        <w:trPr>
          <w:jc w:val="center"/>
        </w:trPr>
        <w:tc>
          <w:tcPr>
            <w:tcW w:w="3049" w:type="dxa"/>
            <w:vAlign w:val="center"/>
          </w:tcPr>
          <w:p w14:paraId="31EBABCF" w14:textId="77777777" w:rsidR="00184299" w:rsidRPr="00184299" w:rsidRDefault="00184299" w:rsidP="00184299">
            <w:pPr>
              <w:pStyle w:val="aa"/>
              <w:jc w:val="left"/>
            </w:pPr>
            <w:r>
              <w:t>69. Инженер-энергетик</w:t>
            </w:r>
          </w:p>
        </w:tc>
        <w:tc>
          <w:tcPr>
            <w:tcW w:w="12514" w:type="dxa"/>
            <w:gridSpan w:val="5"/>
            <w:vAlign w:val="center"/>
          </w:tcPr>
          <w:p w14:paraId="0EAB552A" w14:textId="16B16A2F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52EE3AA" w14:textId="77777777" w:rsidTr="008B4051">
        <w:trPr>
          <w:jc w:val="center"/>
        </w:trPr>
        <w:tc>
          <w:tcPr>
            <w:tcW w:w="3049" w:type="dxa"/>
            <w:vAlign w:val="center"/>
          </w:tcPr>
          <w:p w14:paraId="314632BE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информационных технологий</w:t>
            </w:r>
          </w:p>
        </w:tc>
        <w:tc>
          <w:tcPr>
            <w:tcW w:w="3686" w:type="dxa"/>
            <w:vAlign w:val="center"/>
          </w:tcPr>
          <w:p w14:paraId="6D158374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D60F093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AFA25E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98DA59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15E63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FE06354" w14:textId="77777777" w:rsidTr="00F33201">
        <w:trPr>
          <w:jc w:val="center"/>
        </w:trPr>
        <w:tc>
          <w:tcPr>
            <w:tcW w:w="3049" w:type="dxa"/>
            <w:vAlign w:val="center"/>
          </w:tcPr>
          <w:p w14:paraId="22E0D65D" w14:textId="77777777" w:rsidR="00184299" w:rsidRPr="00184299" w:rsidRDefault="00184299" w:rsidP="00184299">
            <w:pPr>
              <w:pStyle w:val="aa"/>
              <w:jc w:val="left"/>
            </w:pPr>
            <w:r>
              <w:t>70. Ведущий системный администратор</w:t>
            </w:r>
          </w:p>
        </w:tc>
        <w:tc>
          <w:tcPr>
            <w:tcW w:w="12514" w:type="dxa"/>
            <w:gridSpan w:val="5"/>
            <w:vAlign w:val="center"/>
          </w:tcPr>
          <w:p w14:paraId="2FF7C8D5" w14:textId="07FE9D65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2E568BA" w14:textId="77777777" w:rsidTr="00E55EB3">
        <w:trPr>
          <w:jc w:val="center"/>
        </w:trPr>
        <w:tc>
          <w:tcPr>
            <w:tcW w:w="3049" w:type="dxa"/>
            <w:vAlign w:val="center"/>
          </w:tcPr>
          <w:p w14:paraId="6E4F6016" w14:textId="77777777" w:rsidR="00184299" w:rsidRPr="00184299" w:rsidRDefault="00184299" w:rsidP="00184299">
            <w:pPr>
              <w:pStyle w:val="aa"/>
              <w:jc w:val="left"/>
            </w:pPr>
            <w:r>
              <w:t>71.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2A72D86C" w14:textId="35CD5D6E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334F8D5" w14:textId="77777777" w:rsidTr="00C4796A">
        <w:trPr>
          <w:jc w:val="center"/>
        </w:trPr>
        <w:tc>
          <w:tcPr>
            <w:tcW w:w="3049" w:type="dxa"/>
            <w:vAlign w:val="center"/>
          </w:tcPr>
          <w:p w14:paraId="05EF519C" w14:textId="77777777" w:rsidR="00184299" w:rsidRPr="00184299" w:rsidRDefault="00184299" w:rsidP="00184299">
            <w:pPr>
              <w:pStyle w:val="aa"/>
              <w:jc w:val="left"/>
            </w:pPr>
            <w:r>
              <w:t>72. Системный администратор</w:t>
            </w:r>
          </w:p>
        </w:tc>
        <w:tc>
          <w:tcPr>
            <w:tcW w:w="12514" w:type="dxa"/>
            <w:gridSpan w:val="5"/>
            <w:vAlign w:val="center"/>
          </w:tcPr>
          <w:p w14:paraId="6EA320FA" w14:textId="1A421F6E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FE16310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3AA6F9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материально-технического снабжения</w:t>
            </w:r>
          </w:p>
        </w:tc>
        <w:tc>
          <w:tcPr>
            <w:tcW w:w="3686" w:type="dxa"/>
            <w:vAlign w:val="center"/>
          </w:tcPr>
          <w:p w14:paraId="3F245CA6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1033401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2EEF33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3F456C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FB1B7B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8B94D1B" w14:textId="77777777" w:rsidTr="0023162C">
        <w:trPr>
          <w:jc w:val="center"/>
        </w:trPr>
        <w:tc>
          <w:tcPr>
            <w:tcW w:w="3049" w:type="dxa"/>
            <w:vAlign w:val="center"/>
          </w:tcPr>
          <w:p w14:paraId="74A21B26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73. Заведующий центральным складом</w:t>
            </w:r>
          </w:p>
        </w:tc>
        <w:tc>
          <w:tcPr>
            <w:tcW w:w="12514" w:type="dxa"/>
            <w:gridSpan w:val="5"/>
            <w:vAlign w:val="center"/>
          </w:tcPr>
          <w:p w14:paraId="3CDF9739" w14:textId="434FB858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3202B2C" w14:textId="77777777" w:rsidTr="003D6D90">
        <w:trPr>
          <w:jc w:val="center"/>
        </w:trPr>
        <w:tc>
          <w:tcPr>
            <w:tcW w:w="3049" w:type="dxa"/>
            <w:vAlign w:val="center"/>
          </w:tcPr>
          <w:p w14:paraId="27CFF820" w14:textId="77777777" w:rsidR="00184299" w:rsidRPr="00184299" w:rsidRDefault="00184299" w:rsidP="00184299">
            <w:pPr>
              <w:pStyle w:val="aa"/>
              <w:jc w:val="left"/>
            </w:pPr>
            <w:r>
              <w:t>74. Кладовщик центрального склада</w:t>
            </w:r>
          </w:p>
        </w:tc>
        <w:tc>
          <w:tcPr>
            <w:tcW w:w="12514" w:type="dxa"/>
            <w:gridSpan w:val="5"/>
            <w:vAlign w:val="center"/>
          </w:tcPr>
          <w:p w14:paraId="713A42C3" w14:textId="0251A4EB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8E5533F" w14:textId="77777777" w:rsidTr="00A869D4">
        <w:trPr>
          <w:jc w:val="center"/>
        </w:trPr>
        <w:tc>
          <w:tcPr>
            <w:tcW w:w="3049" w:type="dxa"/>
            <w:vAlign w:val="center"/>
          </w:tcPr>
          <w:p w14:paraId="64252C65" w14:textId="77777777" w:rsidR="00184299" w:rsidRPr="00184299" w:rsidRDefault="00184299" w:rsidP="00184299">
            <w:pPr>
              <w:pStyle w:val="aa"/>
              <w:jc w:val="left"/>
            </w:pPr>
            <w:r>
              <w:t>75. Кладовщик центрального склада</w:t>
            </w:r>
          </w:p>
        </w:tc>
        <w:tc>
          <w:tcPr>
            <w:tcW w:w="12514" w:type="dxa"/>
            <w:gridSpan w:val="5"/>
            <w:vAlign w:val="center"/>
          </w:tcPr>
          <w:p w14:paraId="632AB818" w14:textId="482E8B0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E0A3745" w14:textId="77777777" w:rsidTr="0021344F">
        <w:trPr>
          <w:jc w:val="center"/>
        </w:trPr>
        <w:tc>
          <w:tcPr>
            <w:tcW w:w="3049" w:type="dxa"/>
            <w:vAlign w:val="center"/>
          </w:tcPr>
          <w:p w14:paraId="10B7929F" w14:textId="77777777" w:rsidR="00184299" w:rsidRPr="00184299" w:rsidRDefault="00184299" w:rsidP="00184299">
            <w:pPr>
              <w:pStyle w:val="aa"/>
              <w:jc w:val="left"/>
            </w:pPr>
            <w:r>
              <w:t>76. Менеджер по закупкам</w:t>
            </w:r>
          </w:p>
        </w:tc>
        <w:tc>
          <w:tcPr>
            <w:tcW w:w="12514" w:type="dxa"/>
            <w:gridSpan w:val="5"/>
            <w:vAlign w:val="center"/>
          </w:tcPr>
          <w:p w14:paraId="264EF498" w14:textId="0232D2D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7532ECA" w14:textId="77777777" w:rsidTr="00165A50">
        <w:trPr>
          <w:jc w:val="center"/>
        </w:trPr>
        <w:tc>
          <w:tcPr>
            <w:tcW w:w="3049" w:type="dxa"/>
            <w:vAlign w:val="center"/>
          </w:tcPr>
          <w:p w14:paraId="28F739EB" w14:textId="77777777" w:rsidR="00184299" w:rsidRPr="00184299" w:rsidRDefault="00184299" w:rsidP="00184299">
            <w:pPr>
              <w:pStyle w:val="aa"/>
              <w:jc w:val="left"/>
            </w:pPr>
            <w:r>
              <w:t>77. Менеджер по закупкам</w:t>
            </w:r>
          </w:p>
        </w:tc>
        <w:tc>
          <w:tcPr>
            <w:tcW w:w="12514" w:type="dxa"/>
            <w:gridSpan w:val="5"/>
            <w:vAlign w:val="center"/>
          </w:tcPr>
          <w:p w14:paraId="70D0DA4A" w14:textId="0AC23253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B168CF1" w14:textId="77777777" w:rsidTr="005E7053">
        <w:trPr>
          <w:jc w:val="center"/>
        </w:trPr>
        <w:tc>
          <w:tcPr>
            <w:tcW w:w="3049" w:type="dxa"/>
            <w:vAlign w:val="center"/>
          </w:tcPr>
          <w:p w14:paraId="6D36B00E" w14:textId="77777777" w:rsidR="00184299" w:rsidRPr="00184299" w:rsidRDefault="00184299" w:rsidP="00184299">
            <w:pPr>
              <w:pStyle w:val="aa"/>
              <w:jc w:val="left"/>
            </w:pPr>
            <w:r>
              <w:t>78. Менеджер по закупкам</w:t>
            </w:r>
          </w:p>
        </w:tc>
        <w:tc>
          <w:tcPr>
            <w:tcW w:w="12514" w:type="dxa"/>
            <w:gridSpan w:val="5"/>
            <w:vAlign w:val="center"/>
          </w:tcPr>
          <w:p w14:paraId="63EA3595" w14:textId="7A65964C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9CA6AE2" w14:textId="77777777" w:rsidTr="00EC41F8">
        <w:trPr>
          <w:jc w:val="center"/>
        </w:trPr>
        <w:tc>
          <w:tcPr>
            <w:tcW w:w="3049" w:type="dxa"/>
            <w:vAlign w:val="center"/>
          </w:tcPr>
          <w:p w14:paraId="1B29BE0A" w14:textId="77777777" w:rsidR="00184299" w:rsidRPr="00184299" w:rsidRDefault="00184299" w:rsidP="00184299">
            <w:pPr>
              <w:pStyle w:val="aa"/>
              <w:jc w:val="left"/>
            </w:pPr>
            <w:r>
              <w:t>79. Менеджер упаковочных материалов</w:t>
            </w:r>
          </w:p>
        </w:tc>
        <w:tc>
          <w:tcPr>
            <w:tcW w:w="12514" w:type="dxa"/>
            <w:gridSpan w:val="5"/>
            <w:vAlign w:val="center"/>
          </w:tcPr>
          <w:p w14:paraId="32747C1E" w14:textId="7877BCEA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B26279B" w14:textId="77777777" w:rsidTr="00E328DA">
        <w:trPr>
          <w:jc w:val="center"/>
        </w:trPr>
        <w:tc>
          <w:tcPr>
            <w:tcW w:w="3049" w:type="dxa"/>
            <w:vAlign w:val="center"/>
          </w:tcPr>
          <w:p w14:paraId="25732DBB" w14:textId="77777777" w:rsidR="00184299" w:rsidRPr="00184299" w:rsidRDefault="00184299" w:rsidP="00184299">
            <w:pPr>
              <w:pStyle w:val="aa"/>
              <w:jc w:val="left"/>
            </w:pPr>
            <w:r>
              <w:t>80.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2146FB5F" w14:textId="5F19763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32B7951" w14:textId="77777777" w:rsidTr="008B4051">
        <w:trPr>
          <w:jc w:val="center"/>
        </w:trPr>
        <w:tc>
          <w:tcPr>
            <w:tcW w:w="3049" w:type="dxa"/>
            <w:vAlign w:val="center"/>
          </w:tcPr>
          <w:p w14:paraId="41CA32B6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охраны труда и промышленной безопасности</w:t>
            </w:r>
          </w:p>
        </w:tc>
        <w:tc>
          <w:tcPr>
            <w:tcW w:w="3686" w:type="dxa"/>
            <w:vAlign w:val="center"/>
          </w:tcPr>
          <w:p w14:paraId="05083BF3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7F085DD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14C25A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14E7F7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B7CF0B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68BF535" w14:textId="77777777" w:rsidTr="00E414B4">
        <w:trPr>
          <w:jc w:val="center"/>
        </w:trPr>
        <w:tc>
          <w:tcPr>
            <w:tcW w:w="3049" w:type="dxa"/>
            <w:vAlign w:val="center"/>
          </w:tcPr>
          <w:p w14:paraId="25D9F45D" w14:textId="77777777" w:rsidR="00184299" w:rsidRPr="00184299" w:rsidRDefault="00184299" w:rsidP="00184299">
            <w:pPr>
              <w:pStyle w:val="aa"/>
              <w:jc w:val="left"/>
            </w:pPr>
            <w:r>
              <w:t>81. Инженер по ГОиЧС</w:t>
            </w:r>
          </w:p>
        </w:tc>
        <w:tc>
          <w:tcPr>
            <w:tcW w:w="12514" w:type="dxa"/>
            <w:gridSpan w:val="5"/>
            <w:vAlign w:val="center"/>
          </w:tcPr>
          <w:p w14:paraId="4F727F56" w14:textId="79E1C68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AF574D0" w14:textId="77777777" w:rsidTr="006551B1">
        <w:trPr>
          <w:jc w:val="center"/>
        </w:trPr>
        <w:tc>
          <w:tcPr>
            <w:tcW w:w="3049" w:type="dxa"/>
            <w:vAlign w:val="center"/>
          </w:tcPr>
          <w:p w14:paraId="724AF2D4" w14:textId="77777777" w:rsidR="00184299" w:rsidRPr="00184299" w:rsidRDefault="00184299" w:rsidP="00184299">
            <w:pPr>
              <w:pStyle w:val="aa"/>
              <w:jc w:val="left"/>
            </w:pPr>
            <w:r>
              <w:t xml:space="preserve">82. Инженер по охране окружающей среды </w:t>
            </w:r>
          </w:p>
        </w:tc>
        <w:tc>
          <w:tcPr>
            <w:tcW w:w="12514" w:type="dxa"/>
            <w:gridSpan w:val="5"/>
            <w:vAlign w:val="center"/>
          </w:tcPr>
          <w:p w14:paraId="249DF60F" w14:textId="2B1327F7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1DD8203" w14:textId="77777777" w:rsidTr="0052764A">
        <w:trPr>
          <w:jc w:val="center"/>
        </w:trPr>
        <w:tc>
          <w:tcPr>
            <w:tcW w:w="3049" w:type="dxa"/>
            <w:vAlign w:val="center"/>
          </w:tcPr>
          <w:p w14:paraId="158F47D3" w14:textId="77777777" w:rsidR="00184299" w:rsidRPr="00184299" w:rsidRDefault="00184299" w:rsidP="00184299">
            <w:pPr>
              <w:pStyle w:val="aa"/>
              <w:jc w:val="left"/>
            </w:pPr>
            <w:r>
              <w:t>83. Инженер по промышленной безопасности</w:t>
            </w:r>
          </w:p>
        </w:tc>
        <w:tc>
          <w:tcPr>
            <w:tcW w:w="12514" w:type="dxa"/>
            <w:gridSpan w:val="5"/>
            <w:vAlign w:val="center"/>
          </w:tcPr>
          <w:p w14:paraId="127D0961" w14:textId="5529AA0A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2E7BDDB" w14:textId="77777777" w:rsidTr="004E6F5D">
        <w:trPr>
          <w:jc w:val="center"/>
        </w:trPr>
        <w:tc>
          <w:tcPr>
            <w:tcW w:w="3049" w:type="dxa"/>
            <w:vAlign w:val="center"/>
          </w:tcPr>
          <w:p w14:paraId="09D19AA3" w14:textId="77777777" w:rsidR="00184299" w:rsidRPr="00184299" w:rsidRDefault="00184299" w:rsidP="00184299">
            <w:pPr>
              <w:pStyle w:val="aa"/>
              <w:jc w:val="left"/>
            </w:pPr>
            <w:r>
              <w:t>84.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583F63E2" w14:textId="0D104F51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09D51DF" w14:textId="77777777" w:rsidTr="006C1C9B">
        <w:trPr>
          <w:jc w:val="center"/>
        </w:trPr>
        <w:tc>
          <w:tcPr>
            <w:tcW w:w="3049" w:type="dxa"/>
            <w:vAlign w:val="center"/>
          </w:tcPr>
          <w:p w14:paraId="5F6B2B7C" w14:textId="77777777" w:rsidR="00184299" w:rsidRPr="00184299" w:rsidRDefault="00184299" w:rsidP="00184299">
            <w:pPr>
              <w:pStyle w:val="aa"/>
              <w:jc w:val="left"/>
            </w:pPr>
            <w:r>
              <w:t>85. Специалист по охране труда</w:t>
            </w:r>
          </w:p>
        </w:tc>
        <w:tc>
          <w:tcPr>
            <w:tcW w:w="12514" w:type="dxa"/>
            <w:gridSpan w:val="5"/>
            <w:vAlign w:val="center"/>
          </w:tcPr>
          <w:p w14:paraId="5EED4C84" w14:textId="0C625769" w:rsidR="00184299" w:rsidRPr="00063DF1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79D0EB72" w14:textId="77777777" w:rsidTr="006F73E4">
        <w:trPr>
          <w:jc w:val="center"/>
        </w:trPr>
        <w:tc>
          <w:tcPr>
            <w:tcW w:w="3049" w:type="dxa"/>
            <w:vAlign w:val="center"/>
          </w:tcPr>
          <w:p w14:paraId="3E5AC3C2" w14:textId="77777777" w:rsidR="000D6A25" w:rsidRPr="00184299" w:rsidRDefault="000D6A25" w:rsidP="00184299">
            <w:pPr>
              <w:pStyle w:val="aa"/>
              <w:jc w:val="left"/>
            </w:pPr>
            <w:r>
              <w:t>86. Эколог</w:t>
            </w:r>
          </w:p>
        </w:tc>
        <w:tc>
          <w:tcPr>
            <w:tcW w:w="12514" w:type="dxa"/>
            <w:gridSpan w:val="5"/>
            <w:vAlign w:val="center"/>
          </w:tcPr>
          <w:p w14:paraId="05932A78" w14:textId="4C08EAD1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8471B8F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E57AE9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продаж</w:t>
            </w:r>
          </w:p>
        </w:tc>
        <w:tc>
          <w:tcPr>
            <w:tcW w:w="3686" w:type="dxa"/>
            <w:vAlign w:val="center"/>
          </w:tcPr>
          <w:p w14:paraId="24A91849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615619E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D4EAD9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E6710E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FFBEC9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66DCAF00" w14:textId="77777777" w:rsidTr="00262D03">
        <w:trPr>
          <w:jc w:val="center"/>
        </w:trPr>
        <w:tc>
          <w:tcPr>
            <w:tcW w:w="3049" w:type="dxa"/>
            <w:vAlign w:val="center"/>
          </w:tcPr>
          <w:p w14:paraId="2AF8FE10" w14:textId="77777777" w:rsidR="000D6A25" w:rsidRPr="00184299" w:rsidRDefault="000D6A25" w:rsidP="00184299">
            <w:pPr>
              <w:pStyle w:val="aa"/>
              <w:jc w:val="left"/>
            </w:pPr>
            <w:r>
              <w:t>87. Ведущий менеджер по сопровождению продаж</w:t>
            </w:r>
          </w:p>
        </w:tc>
        <w:tc>
          <w:tcPr>
            <w:tcW w:w="12514" w:type="dxa"/>
            <w:gridSpan w:val="5"/>
            <w:vAlign w:val="center"/>
          </w:tcPr>
          <w:p w14:paraId="062C26E4" w14:textId="13C426FE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66AB30A" w14:textId="77777777" w:rsidTr="00992034">
        <w:trPr>
          <w:jc w:val="center"/>
        </w:trPr>
        <w:tc>
          <w:tcPr>
            <w:tcW w:w="3049" w:type="dxa"/>
            <w:vAlign w:val="center"/>
          </w:tcPr>
          <w:p w14:paraId="3B32795A" w14:textId="77777777" w:rsidR="000D6A25" w:rsidRPr="00184299" w:rsidRDefault="000D6A25" w:rsidP="00184299">
            <w:pPr>
              <w:pStyle w:val="aa"/>
              <w:jc w:val="left"/>
            </w:pPr>
            <w:r>
              <w:t>88. Менеджер по продажам</w:t>
            </w:r>
          </w:p>
        </w:tc>
        <w:tc>
          <w:tcPr>
            <w:tcW w:w="12514" w:type="dxa"/>
            <w:gridSpan w:val="5"/>
            <w:vAlign w:val="center"/>
          </w:tcPr>
          <w:p w14:paraId="7ED0416B" w14:textId="2E04FE70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6B53D5DD" w14:textId="77777777" w:rsidTr="005E468C">
        <w:trPr>
          <w:jc w:val="center"/>
        </w:trPr>
        <w:tc>
          <w:tcPr>
            <w:tcW w:w="3049" w:type="dxa"/>
            <w:vAlign w:val="center"/>
          </w:tcPr>
          <w:p w14:paraId="16634234" w14:textId="77777777" w:rsidR="000D6A25" w:rsidRPr="00184299" w:rsidRDefault="000D6A25" w:rsidP="00184299">
            <w:pPr>
              <w:pStyle w:val="aa"/>
              <w:jc w:val="left"/>
            </w:pPr>
            <w:r>
              <w:t>89. Менеджер по сопровождению продаж</w:t>
            </w:r>
          </w:p>
        </w:tc>
        <w:tc>
          <w:tcPr>
            <w:tcW w:w="12514" w:type="dxa"/>
            <w:gridSpan w:val="5"/>
            <w:vAlign w:val="center"/>
          </w:tcPr>
          <w:p w14:paraId="0A57F4B7" w14:textId="1E5AB6F9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03170FEE" w14:textId="77777777" w:rsidTr="00BD08C6">
        <w:trPr>
          <w:jc w:val="center"/>
        </w:trPr>
        <w:tc>
          <w:tcPr>
            <w:tcW w:w="3049" w:type="dxa"/>
            <w:vAlign w:val="center"/>
          </w:tcPr>
          <w:p w14:paraId="0A4060C5" w14:textId="77777777" w:rsidR="000D6A25" w:rsidRPr="00184299" w:rsidRDefault="000D6A25" w:rsidP="00184299">
            <w:pPr>
              <w:pStyle w:val="aa"/>
              <w:jc w:val="left"/>
            </w:pPr>
            <w:r>
              <w:t>90. Менеджер по сопровождению продаж</w:t>
            </w:r>
          </w:p>
        </w:tc>
        <w:tc>
          <w:tcPr>
            <w:tcW w:w="12514" w:type="dxa"/>
            <w:gridSpan w:val="5"/>
            <w:vAlign w:val="center"/>
          </w:tcPr>
          <w:p w14:paraId="2F845754" w14:textId="3CE39F55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D73AB89" w14:textId="77777777" w:rsidTr="00D74027">
        <w:trPr>
          <w:jc w:val="center"/>
        </w:trPr>
        <w:tc>
          <w:tcPr>
            <w:tcW w:w="3049" w:type="dxa"/>
            <w:vAlign w:val="center"/>
          </w:tcPr>
          <w:p w14:paraId="26CACBD8" w14:textId="77777777" w:rsidR="000D6A25" w:rsidRPr="00184299" w:rsidRDefault="000D6A25" w:rsidP="00184299">
            <w:pPr>
              <w:pStyle w:val="aa"/>
              <w:jc w:val="left"/>
            </w:pPr>
            <w:r>
              <w:t>91. Руководитель</w:t>
            </w:r>
          </w:p>
        </w:tc>
        <w:tc>
          <w:tcPr>
            <w:tcW w:w="12514" w:type="dxa"/>
            <w:gridSpan w:val="5"/>
            <w:vAlign w:val="center"/>
          </w:tcPr>
          <w:p w14:paraId="650A0BCD" w14:textId="5B13CB02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75B1340E" w14:textId="77777777" w:rsidTr="008B4051">
        <w:trPr>
          <w:jc w:val="center"/>
        </w:trPr>
        <w:tc>
          <w:tcPr>
            <w:tcW w:w="3049" w:type="dxa"/>
            <w:vAlign w:val="center"/>
          </w:tcPr>
          <w:p w14:paraId="69888E78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разработки и автоматизации</w:t>
            </w:r>
          </w:p>
        </w:tc>
        <w:tc>
          <w:tcPr>
            <w:tcW w:w="3686" w:type="dxa"/>
            <w:vAlign w:val="center"/>
          </w:tcPr>
          <w:p w14:paraId="36CE7A6B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A3B3922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D0B942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03FB55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71BEF1F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753A71EF" w14:textId="77777777" w:rsidTr="00C150DD">
        <w:trPr>
          <w:jc w:val="center"/>
        </w:trPr>
        <w:tc>
          <w:tcPr>
            <w:tcW w:w="3049" w:type="dxa"/>
            <w:vAlign w:val="center"/>
          </w:tcPr>
          <w:p w14:paraId="2A26E35D" w14:textId="77777777" w:rsidR="000D6A25" w:rsidRPr="00184299" w:rsidRDefault="000D6A25" w:rsidP="00184299">
            <w:pPr>
              <w:pStyle w:val="aa"/>
              <w:jc w:val="left"/>
            </w:pPr>
            <w:r>
              <w:t>92. Младший программист 1С</w:t>
            </w:r>
          </w:p>
        </w:tc>
        <w:tc>
          <w:tcPr>
            <w:tcW w:w="12514" w:type="dxa"/>
            <w:gridSpan w:val="5"/>
            <w:vAlign w:val="center"/>
          </w:tcPr>
          <w:p w14:paraId="242D3441" w14:textId="00E2A4AE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D749398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31D33C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технического контроля</w:t>
            </w:r>
          </w:p>
        </w:tc>
        <w:tc>
          <w:tcPr>
            <w:tcW w:w="3686" w:type="dxa"/>
            <w:vAlign w:val="center"/>
          </w:tcPr>
          <w:p w14:paraId="388196E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E875AFC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9BA566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C928E7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D70DA54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000B8206" w14:textId="77777777" w:rsidTr="00255EE3">
        <w:trPr>
          <w:jc w:val="center"/>
        </w:trPr>
        <w:tc>
          <w:tcPr>
            <w:tcW w:w="3049" w:type="dxa"/>
            <w:vAlign w:val="center"/>
          </w:tcPr>
          <w:p w14:paraId="5C4F0835" w14:textId="77777777" w:rsidR="000D6A25" w:rsidRPr="00184299" w:rsidRDefault="000D6A25" w:rsidP="00184299">
            <w:pPr>
              <w:pStyle w:val="aa"/>
              <w:jc w:val="left"/>
            </w:pPr>
            <w:r>
              <w:t>93. Заместитель начальника</w:t>
            </w:r>
          </w:p>
        </w:tc>
        <w:tc>
          <w:tcPr>
            <w:tcW w:w="12514" w:type="dxa"/>
            <w:gridSpan w:val="5"/>
            <w:vAlign w:val="center"/>
          </w:tcPr>
          <w:p w14:paraId="366FF4B5" w14:textId="7BB9595D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6AEF2CCF" w14:textId="77777777" w:rsidTr="004748A8">
        <w:trPr>
          <w:jc w:val="center"/>
        </w:trPr>
        <w:tc>
          <w:tcPr>
            <w:tcW w:w="3049" w:type="dxa"/>
            <w:vAlign w:val="center"/>
          </w:tcPr>
          <w:p w14:paraId="5487D17B" w14:textId="77777777" w:rsidR="000D6A25" w:rsidRPr="00184299" w:rsidRDefault="000D6A25" w:rsidP="00184299">
            <w:pPr>
              <w:pStyle w:val="aa"/>
              <w:jc w:val="left"/>
            </w:pPr>
            <w:r>
              <w:t>94. Инженер по обучению</w:t>
            </w:r>
          </w:p>
        </w:tc>
        <w:tc>
          <w:tcPr>
            <w:tcW w:w="12514" w:type="dxa"/>
            <w:gridSpan w:val="5"/>
            <w:vAlign w:val="center"/>
          </w:tcPr>
          <w:p w14:paraId="63F28BEF" w14:textId="1A0429E3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39D447D" w14:textId="77777777" w:rsidTr="008B4051">
        <w:trPr>
          <w:jc w:val="center"/>
        </w:trPr>
        <w:tc>
          <w:tcPr>
            <w:tcW w:w="3049" w:type="dxa"/>
            <w:vAlign w:val="center"/>
          </w:tcPr>
          <w:p w14:paraId="7496EAFF" w14:textId="77777777" w:rsidR="00184299" w:rsidRPr="00184299" w:rsidRDefault="00184299" w:rsidP="00184299">
            <w:pPr>
              <w:pStyle w:val="aa"/>
              <w:jc w:val="left"/>
            </w:pPr>
            <w:r>
              <w:t>95. Контролер стекольного производства ИЛ 5 разряда</w:t>
            </w:r>
          </w:p>
        </w:tc>
        <w:tc>
          <w:tcPr>
            <w:tcW w:w="3686" w:type="dxa"/>
            <w:vAlign w:val="center"/>
          </w:tcPr>
          <w:p w14:paraId="5CC224C2" w14:textId="77777777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</w:t>
            </w:r>
            <w:r>
              <w:lastRenderedPageBreak/>
              <w:t>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F090484" w14:textId="77777777" w:rsidR="00184299" w:rsidRDefault="00184299" w:rsidP="00DB70BA">
            <w:pPr>
              <w:pStyle w:val="aa"/>
            </w:pPr>
            <w:r>
              <w:lastRenderedPageBreak/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7FEEDD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9F7C35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10E108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929BD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595EC1" w14:textId="77777777" w:rsidR="00184299" w:rsidRPr="00184299" w:rsidRDefault="00184299" w:rsidP="00184299">
            <w:pPr>
              <w:pStyle w:val="aa"/>
              <w:jc w:val="left"/>
            </w:pPr>
            <w:r>
              <w:t>96. Контролер стекольного производства ИЛ 5 разряда</w:t>
            </w:r>
          </w:p>
        </w:tc>
        <w:tc>
          <w:tcPr>
            <w:tcW w:w="3686" w:type="dxa"/>
            <w:vAlign w:val="center"/>
          </w:tcPr>
          <w:p w14:paraId="2694E8C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9B406BF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A73940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F034ED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F4C76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AE8CDED" w14:textId="77777777" w:rsidTr="008B4051">
        <w:trPr>
          <w:jc w:val="center"/>
        </w:trPr>
        <w:tc>
          <w:tcPr>
            <w:tcW w:w="3049" w:type="dxa"/>
            <w:vAlign w:val="center"/>
          </w:tcPr>
          <w:p w14:paraId="4470CC96" w14:textId="77777777" w:rsidR="00184299" w:rsidRPr="00184299" w:rsidRDefault="00184299" w:rsidP="00184299">
            <w:pPr>
              <w:pStyle w:val="aa"/>
              <w:jc w:val="left"/>
            </w:pPr>
            <w:r>
              <w:t>97. Контролер стекольного производства ИЛ 5 разряда</w:t>
            </w:r>
          </w:p>
        </w:tc>
        <w:tc>
          <w:tcPr>
            <w:tcW w:w="3686" w:type="dxa"/>
            <w:vAlign w:val="center"/>
          </w:tcPr>
          <w:p w14:paraId="366575A7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D5F555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D5ADED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22413A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D12F25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8F3618A" w14:textId="77777777" w:rsidTr="008B4051">
        <w:trPr>
          <w:jc w:val="center"/>
        </w:trPr>
        <w:tc>
          <w:tcPr>
            <w:tcW w:w="3049" w:type="dxa"/>
            <w:vAlign w:val="center"/>
          </w:tcPr>
          <w:p w14:paraId="1030C568" w14:textId="77777777" w:rsidR="00184299" w:rsidRPr="00184299" w:rsidRDefault="00184299" w:rsidP="00184299">
            <w:pPr>
              <w:pStyle w:val="aa"/>
              <w:jc w:val="left"/>
            </w:pPr>
            <w:r>
              <w:t>98. Контролер стекольного производства ИЛ 5 разряда</w:t>
            </w:r>
          </w:p>
        </w:tc>
        <w:tc>
          <w:tcPr>
            <w:tcW w:w="3686" w:type="dxa"/>
            <w:vAlign w:val="center"/>
          </w:tcPr>
          <w:p w14:paraId="3A11E51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B8FB4E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31B9ED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5A97C4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212091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FC7E969" w14:textId="77777777" w:rsidTr="008B4051">
        <w:trPr>
          <w:jc w:val="center"/>
        </w:trPr>
        <w:tc>
          <w:tcPr>
            <w:tcW w:w="3049" w:type="dxa"/>
            <w:vAlign w:val="center"/>
          </w:tcPr>
          <w:p w14:paraId="0BF1CF17" w14:textId="77777777" w:rsidR="00184299" w:rsidRPr="00184299" w:rsidRDefault="00184299" w:rsidP="00184299">
            <w:pPr>
              <w:pStyle w:val="aa"/>
              <w:jc w:val="left"/>
            </w:pPr>
            <w:r>
              <w:t>99А. Контролер стекольного производства ПЛ 3 разряда</w:t>
            </w:r>
          </w:p>
        </w:tc>
        <w:tc>
          <w:tcPr>
            <w:tcW w:w="3686" w:type="dxa"/>
            <w:vAlign w:val="center"/>
          </w:tcPr>
          <w:p w14:paraId="56A264AB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EFCE09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641E7D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967DFC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10173E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56314D1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525D73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9D7EBCD" w14:textId="021E8CBE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1B7E0E50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4DF7C9A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01286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576B0A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F1551B1" w14:textId="77777777" w:rsidTr="008B4051">
        <w:trPr>
          <w:jc w:val="center"/>
        </w:trPr>
        <w:tc>
          <w:tcPr>
            <w:tcW w:w="3049" w:type="dxa"/>
            <w:vAlign w:val="center"/>
          </w:tcPr>
          <w:p w14:paraId="152240DD" w14:textId="77777777" w:rsidR="00184299" w:rsidRPr="00184299" w:rsidRDefault="00184299" w:rsidP="00184299">
            <w:pPr>
              <w:pStyle w:val="aa"/>
              <w:jc w:val="left"/>
            </w:pPr>
            <w:r>
              <w:t>102А. Контролер стекольного производства ПЛ 3 разряда</w:t>
            </w:r>
          </w:p>
        </w:tc>
        <w:tc>
          <w:tcPr>
            <w:tcW w:w="3686" w:type="dxa"/>
            <w:vAlign w:val="center"/>
          </w:tcPr>
          <w:p w14:paraId="5E1F14D5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96F123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51A6B7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9AC4B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979C20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1DC4BB2" w14:textId="77777777" w:rsidTr="008B4051">
        <w:trPr>
          <w:jc w:val="center"/>
        </w:trPr>
        <w:tc>
          <w:tcPr>
            <w:tcW w:w="3049" w:type="dxa"/>
            <w:vAlign w:val="center"/>
          </w:tcPr>
          <w:p w14:paraId="6FEBFA9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AFA8166" w14:textId="40B5AB05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07430598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313A3C0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21DF85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2CDF27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D424297" w14:textId="77777777" w:rsidTr="008B4051">
        <w:trPr>
          <w:jc w:val="center"/>
        </w:trPr>
        <w:tc>
          <w:tcPr>
            <w:tcW w:w="3049" w:type="dxa"/>
            <w:vAlign w:val="center"/>
          </w:tcPr>
          <w:p w14:paraId="5B50E4F9" w14:textId="77777777" w:rsidR="00184299" w:rsidRPr="00184299" w:rsidRDefault="00184299" w:rsidP="00184299">
            <w:pPr>
              <w:pStyle w:val="aa"/>
              <w:jc w:val="left"/>
            </w:pPr>
            <w:r>
              <w:t>105А. Контролер стекольного производства ПЛ 3 разряда</w:t>
            </w:r>
          </w:p>
        </w:tc>
        <w:tc>
          <w:tcPr>
            <w:tcW w:w="3686" w:type="dxa"/>
            <w:vAlign w:val="center"/>
          </w:tcPr>
          <w:p w14:paraId="496D0138" w14:textId="77777777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</w:t>
            </w:r>
            <w:r>
              <w:lastRenderedPageBreak/>
              <w:t>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5D4963C" w14:textId="77777777" w:rsidR="00184299" w:rsidRDefault="00184299" w:rsidP="00DB70BA">
            <w:pPr>
              <w:pStyle w:val="aa"/>
            </w:pPr>
            <w:r>
              <w:lastRenderedPageBreak/>
              <w:t xml:space="preserve">Защита органов слуха от повышенного уровня звука. Снижение (сокращение) </w:t>
            </w:r>
            <w:r>
              <w:lastRenderedPageBreak/>
              <w:t xml:space="preserve">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794744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3DCAF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EA14E3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31BBD50" w14:textId="77777777" w:rsidTr="008B4051">
        <w:trPr>
          <w:jc w:val="center"/>
        </w:trPr>
        <w:tc>
          <w:tcPr>
            <w:tcW w:w="3049" w:type="dxa"/>
            <w:vAlign w:val="center"/>
          </w:tcPr>
          <w:p w14:paraId="42014DB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70FE596" w14:textId="7666F9EF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47E77F7D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1712A9A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202BA2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DABCE7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D2D910B" w14:textId="77777777" w:rsidTr="008B4051">
        <w:trPr>
          <w:jc w:val="center"/>
        </w:trPr>
        <w:tc>
          <w:tcPr>
            <w:tcW w:w="3049" w:type="dxa"/>
            <w:vAlign w:val="center"/>
          </w:tcPr>
          <w:p w14:paraId="1A3A6E12" w14:textId="77777777" w:rsidR="00184299" w:rsidRPr="00184299" w:rsidRDefault="00184299" w:rsidP="00184299">
            <w:pPr>
              <w:pStyle w:val="aa"/>
              <w:jc w:val="left"/>
            </w:pPr>
            <w:r>
              <w:t>108А. Контролер стекольного производства ПЛ 4 разряда</w:t>
            </w:r>
          </w:p>
        </w:tc>
        <w:tc>
          <w:tcPr>
            <w:tcW w:w="3686" w:type="dxa"/>
            <w:vAlign w:val="center"/>
          </w:tcPr>
          <w:p w14:paraId="4E9D715E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913124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BB0A2D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264717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61CE2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A56D43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82247A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623F11E" w14:textId="7C9E41CF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7BE5D3C0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3AF9745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EF231A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C67EF5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7E45BA0" w14:textId="77777777" w:rsidTr="008B4051">
        <w:trPr>
          <w:jc w:val="center"/>
        </w:trPr>
        <w:tc>
          <w:tcPr>
            <w:tcW w:w="3049" w:type="dxa"/>
            <w:vAlign w:val="center"/>
          </w:tcPr>
          <w:p w14:paraId="301857EA" w14:textId="77777777" w:rsidR="00184299" w:rsidRPr="00184299" w:rsidRDefault="00184299" w:rsidP="00184299">
            <w:pPr>
              <w:pStyle w:val="aa"/>
              <w:jc w:val="left"/>
            </w:pPr>
            <w:r>
              <w:t>111А. Контролер стекольного производства ПЛ 4 разряда</w:t>
            </w:r>
          </w:p>
        </w:tc>
        <w:tc>
          <w:tcPr>
            <w:tcW w:w="3686" w:type="dxa"/>
            <w:vAlign w:val="center"/>
          </w:tcPr>
          <w:p w14:paraId="30F1713E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9922B12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78B195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E57391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335896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A1385B6" w14:textId="77777777" w:rsidTr="008B4051">
        <w:trPr>
          <w:jc w:val="center"/>
        </w:trPr>
        <w:tc>
          <w:tcPr>
            <w:tcW w:w="3049" w:type="dxa"/>
            <w:vAlign w:val="center"/>
          </w:tcPr>
          <w:p w14:paraId="6E9BFFF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1B75D5A" w14:textId="2FABC007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22852F92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6A7EC0D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BB8D8E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D66569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02A12F6" w14:textId="77777777" w:rsidTr="008B4051">
        <w:trPr>
          <w:jc w:val="center"/>
        </w:trPr>
        <w:tc>
          <w:tcPr>
            <w:tcW w:w="3049" w:type="dxa"/>
            <w:vAlign w:val="center"/>
          </w:tcPr>
          <w:p w14:paraId="59FD882F" w14:textId="77777777" w:rsidR="00184299" w:rsidRPr="00184299" w:rsidRDefault="00184299" w:rsidP="00184299">
            <w:pPr>
              <w:pStyle w:val="aa"/>
              <w:jc w:val="left"/>
            </w:pPr>
            <w:r>
              <w:t>114А. Контролер стекольного производства ПЛ 4 разряда</w:t>
            </w:r>
          </w:p>
        </w:tc>
        <w:tc>
          <w:tcPr>
            <w:tcW w:w="3686" w:type="dxa"/>
            <w:vAlign w:val="center"/>
          </w:tcPr>
          <w:p w14:paraId="6E5E50A8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3493837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AFE612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BE1364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9ED502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28358C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92632D3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97878C2" w14:textId="76061BE3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3DBD757B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2850C2B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D4A571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FD110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5A5EB22" w14:textId="77777777" w:rsidTr="008B4051">
        <w:trPr>
          <w:jc w:val="center"/>
        </w:trPr>
        <w:tc>
          <w:tcPr>
            <w:tcW w:w="3049" w:type="dxa"/>
            <w:vAlign w:val="center"/>
          </w:tcPr>
          <w:p w14:paraId="33F13085" w14:textId="77777777" w:rsidR="00184299" w:rsidRPr="00184299" w:rsidRDefault="00184299" w:rsidP="00184299">
            <w:pPr>
              <w:pStyle w:val="aa"/>
              <w:jc w:val="left"/>
            </w:pPr>
            <w:r>
              <w:t>116А. Контролер стекольного производства ПЛ 5 разряда</w:t>
            </w:r>
          </w:p>
        </w:tc>
        <w:tc>
          <w:tcPr>
            <w:tcW w:w="3686" w:type="dxa"/>
            <w:vAlign w:val="center"/>
          </w:tcPr>
          <w:p w14:paraId="46DF259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9B14846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12E976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72E22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95B7BB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1EDCBF5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3A2E0D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8057320" w14:textId="47D7D581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641E7AA0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00532A7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90BEA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8EE883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2BBE75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AB657C9" w14:textId="77777777" w:rsidR="00184299" w:rsidRPr="00184299" w:rsidRDefault="00184299" w:rsidP="00184299">
            <w:pPr>
              <w:pStyle w:val="aa"/>
              <w:jc w:val="left"/>
            </w:pPr>
            <w:r>
              <w:t>119А. Контролер стекольного производства ПЛ 5 разряда</w:t>
            </w:r>
          </w:p>
        </w:tc>
        <w:tc>
          <w:tcPr>
            <w:tcW w:w="3686" w:type="dxa"/>
            <w:vAlign w:val="center"/>
          </w:tcPr>
          <w:p w14:paraId="50529582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B3E6DC1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5052A3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30E35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88F0B9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DC42317" w14:textId="77777777" w:rsidTr="008B4051">
        <w:trPr>
          <w:jc w:val="center"/>
        </w:trPr>
        <w:tc>
          <w:tcPr>
            <w:tcW w:w="3049" w:type="dxa"/>
            <w:vAlign w:val="center"/>
          </w:tcPr>
          <w:p w14:paraId="2DA78FE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048AF3F" w14:textId="6A8E851A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4F77AFF2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3DA5A94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5B3AB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1E8745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4EDDB6F" w14:textId="77777777" w:rsidTr="008B4051">
        <w:trPr>
          <w:jc w:val="center"/>
        </w:trPr>
        <w:tc>
          <w:tcPr>
            <w:tcW w:w="3049" w:type="dxa"/>
            <w:vAlign w:val="center"/>
          </w:tcPr>
          <w:p w14:paraId="1883225E" w14:textId="77777777" w:rsidR="00184299" w:rsidRPr="00184299" w:rsidRDefault="00184299" w:rsidP="00184299">
            <w:pPr>
              <w:pStyle w:val="aa"/>
              <w:jc w:val="left"/>
            </w:pPr>
            <w:r>
              <w:t>122А. Контролер стекольного производства ПЛ 5 разряда</w:t>
            </w:r>
          </w:p>
        </w:tc>
        <w:tc>
          <w:tcPr>
            <w:tcW w:w="3686" w:type="dxa"/>
            <w:vAlign w:val="center"/>
          </w:tcPr>
          <w:p w14:paraId="79CA311C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CCAEB84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FBA19F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18311F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C5506A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4E1C0B0" w14:textId="77777777" w:rsidTr="008B4051">
        <w:trPr>
          <w:jc w:val="center"/>
        </w:trPr>
        <w:tc>
          <w:tcPr>
            <w:tcW w:w="3049" w:type="dxa"/>
            <w:vAlign w:val="center"/>
          </w:tcPr>
          <w:p w14:paraId="44082131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6EE35E9" w14:textId="0B172141" w:rsidR="00184299" w:rsidRDefault="00184299" w:rsidP="00DB70BA">
            <w:pPr>
              <w:pStyle w:val="aa"/>
            </w:pPr>
            <w:r>
              <w:t>Напряженность</w:t>
            </w:r>
            <w:r w:rsidR="000D6A25">
              <w:t>: разработать</w:t>
            </w:r>
            <w:r>
              <w:t xml:space="preserve"> и применять рациональные режимы труда и отдыха: регламентированные перерывы и их продолжительность.</w:t>
            </w:r>
          </w:p>
        </w:tc>
        <w:tc>
          <w:tcPr>
            <w:tcW w:w="2835" w:type="dxa"/>
            <w:vAlign w:val="center"/>
          </w:tcPr>
          <w:p w14:paraId="7B96EEB4" w14:textId="77777777" w:rsidR="00184299" w:rsidRDefault="00184299" w:rsidP="00DB70BA">
            <w:pPr>
              <w:pStyle w:val="aa"/>
            </w:pPr>
            <w:r>
              <w:t xml:space="preserve">Кратковременная защиты временем от воздействия вредного фактора производственного процесса. </w:t>
            </w:r>
          </w:p>
        </w:tc>
        <w:tc>
          <w:tcPr>
            <w:tcW w:w="1384" w:type="dxa"/>
            <w:vAlign w:val="center"/>
          </w:tcPr>
          <w:p w14:paraId="68505F0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E5AA89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703B92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6F24BFC" w14:textId="77777777" w:rsidTr="008B4051">
        <w:trPr>
          <w:jc w:val="center"/>
        </w:trPr>
        <w:tc>
          <w:tcPr>
            <w:tcW w:w="3049" w:type="dxa"/>
            <w:vAlign w:val="center"/>
          </w:tcPr>
          <w:p w14:paraId="73AA0563" w14:textId="77777777" w:rsidR="00184299" w:rsidRPr="00184299" w:rsidRDefault="00184299" w:rsidP="00184299">
            <w:pPr>
              <w:pStyle w:val="aa"/>
              <w:jc w:val="left"/>
            </w:pPr>
            <w:r>
              <w:t>125. Мастер смены</w:t>
            </w:r>
          </w:p>
        </w:tc>
        <w:tc>
          <w:tcPr>
            <w:tcW w:w="3686" w:type="dxa"/>
            <w:vAlign w:val="center"/>
          </w:tcPr>
          <w:p w14:paraId="5C9DA4EB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6CCB240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5DF03C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7A11B4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A9F28EF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7169853F" w14:textId="77777777" w:rsidTr="00C7218F">
        <w:trPr>
          <w:jc w:val="center"/>
        </w:trPr>
        <w:tc>
          <w:tcPr>
            <w:tcW w:w="3049" w:type="dxa"/>
            <w:vAlign w:val="center"/>
          </w:tcPr>
          <w:p w14:paraId="485A09B8" w14:textId="77777777" w:rsidR="000D6A25" w:rsidRPr="00184299" w:rsidRDefault="000D6A25" w:rsidP="00184299">
            <w:pPr>
              <w:pStyle w:val="aa"/>
              <w:jc w:val="left"/>
            </w:pPr>
            <w:r>
              <w:t>126. Менеджер</w:t>
            </w:r>
          </w:p>
        </w:tc>
        <w:tc>
          <w:tcPr>
            <w:tcW w:w="12514" w:type="dxa"/>
            <w:gridSpan w:val="5"/>
            <w:vAlign w:val="center"/>
          </w:tcPr>
          <w:p w14:paraId="5E5EAEEC" w14:textId="33C91AFA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6FF684A" w14:textId="77777777" w:rsidTr="00FE5237">
        <w:trPr>
          <w:jc w:val="center"/>
        </w:trPr>
        <w:tc>
          <w:tcPr>
            <w:tcW w:w="3049" w:type="dxa"/>
            <w:vAlign w:val="center"/>
          </w:tcPr>
          <w:p w14:paraId="7829C934" w14:textId="77777777" w:rsidR="000D6A25" w:rsidRPr="00184299" w:rsidRDefault="000D6A25" w:rsidP="00184299">
            <w:pPr>
              <w:pStyle w:val="aa"/>
              <w:jc w:val="left"/>
            </w:pPr>
            <w:r>
              <w:t>127.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65F6C564" w14:textId="3E3BF1AE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8B1DEB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50CC5A" w14:textId="77777777" w:rsidR="00184299" w:rsidRPr="00184299" w:rsidRDefault="00184299" w:rsidP="00184299">
            <w:pPr>
              <w:pStyle w:val="aa"/>
              <w:jc w:val="left"/>
            </w:pPr>
            <w:r>
              <w:t>128. Специалист по работе с образцами для инспекционного оборудования</w:t>
            </w:r>
          </w:p>
        </w:tc>
        <w:tc>
          <w:tcPr>
            <w:tcW w:w="3686" w:type="dxa"/>
            <w:vAlign w:val="center"/>
          </w:tcPr>
          <w:p w14:paraId="69BC80FE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FAD8A7A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FA6745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FC9F78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22B0D81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65AFAC66" w14:textId="77777777" w:rsidTr="004E7A93">
        <w:trPr>
          <w:jc w:val="center"/>
        </w:trPr>
        <w:tc>
          <w:tcPr>
            <w:tcW w:w="3049" w:type="dxa"/>
            <w:vAlign w:val="center"/>
          </w:tcPr>
          <w:p w14:paraId="1AB9C596" w14:textId="77777777" w:rsidR="000D6A25" w:rsidRPr="00184299" w:rsidRDefault="000D6A25" w:rsidP="00184299">
            <w:pPr>
              <w:pStyle w:val="aa"/>
              <w:jc w:val="left"/>
            </w:pPr>
            <w:r>
              <w:t>129. Специалист приемки упаковочного материала и готовой продукции</w:t>
            </w:r>
          </w:p>
        </w:tc>
        <w:tc>
          <w:tcPr>
            <w:tcW w:w="12514" w:type="dxa"/>
            <w:gridSpan w:val="5"/>
            <w:vAlign w:val="center"/>
          </w:tcPr>
          <w:p w14:paraId="603ED64A" w14:textId="19A1E5AC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22AF93E" w14:textId="77777777" w:rsidTr="00340CA6">
        <w:trPr>
          <w:jc w:val="center"/>
        </w:trPr>
        <w:tc>
          <w:tcPr>
            <w:tcW w:w="3049" w:type="dxa"/>
            <w:vAlign w:val="center"/>
          </w:tcPr>
          <w:p w14:paraId="1F75A4E4" w14:textId="77777777" w:rsidR="000D6A25" w:rsidRPr="00184299" w:rsidRDefault="000D6A25" w:rsidP="00184299">
            <w:pPr>
              <w:pStyle w:val="aa"/>
              <w:jc w:val="left"/>
            </w:pPr>
            <w:r>
              <w:t>130. Старший мастер</w:t>
            </w:r>
          </w:p>
        </w:tc>
        <w:tc>
          <w:tcPr>
            <w:tcW w:w="12514" w:type="dxa"/>
            <w:gridSpan w:val="5"/>
            <w:vAlign w:val="center"/>
          </w:tcPr>
          <w:p w14:paraId="10D18D6B" w14:textId="7EC7B8C5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5DBE4B6" w14:textId="77777777" w:rsidTr="008B4051">
        <w:trPr>
          <w:jc w:val="center"/>
        </w:trPr>
        <w:tc>
          <w:tcPr>
            <w:tcW w:w="3049" w:type="dxa"/>
            <w:vAlign w:val="center"/>
          </w:tcPr>
          <w:p w14:paraId="55A8A247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Ремонтно-механическая служба</w:t>
            </w:r>
          </w:p>
        </w:tc>
        <w:tc>
          <w:tcPr>
            <w:tcW w:w="3686" w:type="dxa"/>
            <w:vAlign w:val="center"/>
          </w:tcPr>
          <w:p w14:paraId="41666711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08CD8E3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6692A8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B920B8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CD155F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13CFF7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FE1D6E2" w14:textId="77777777" w:rsidR="00184299" w:rsidRPr="00184299" w:rsidRDefault="00184299" w:rsidP="00184299">
            <w:pPr>
              <w:pStyle w:val="aa"/>
              <w:jc w:val="left"/>
            </w:pPr>
            <w:r>
              <w:t>131. Главный механик</w:t>
            </w:r>
          </w:p>
        </w:tc>
        <w:tc>
          <w:tcPr>
            <w:tcW w:w="3686" w:type="dxa"/>
            <w:vAlign w:val="center"/>
          </w:tcPr>
          <w:p w14:paraId="75FD81DA" w14:textId="77777777" w:rsidR="00184299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196B7BAA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B73D8C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50816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981BD0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9B9529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208CB5" w14:textId="77777777" w:rsidR="00184299" w:rsidRPr="00184299" w:rsidRDefault="00184299" w:rsidP="00184299">
            <w:pPr>
              <w:pStyle w:val="aa"/>
              <w:jc w:val="left"/>
            </w:pPr>
            <w:r>
              <w:t>132. Механик,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37C2E2DB" w14:textId="0F3E7D87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4A85C300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0896AFD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E59B7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E89C01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F5A62F1" w14:textId="77777777" w:rsidTr="008B4051">
        <w:trPr>
          <w:jc w:val="center"/>
        </w:trPr>
        <w:tc>
          <w:tcPr>
            <w:tcW w:w="3049" w:type="dxa"/>
            <w:vAlign w:val="center"/>
          </w:tcPr>
          <w:p w14:paraId="1CB63F6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6AC2A44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5DE3B3B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993400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0CB84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005F37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2396427" w14:textId="77777777" w:rsidTr="008B4051">
        <w:trPr>
          <w:jc w:val="center"/>
        </w:trPr>
        <w:tc>
          <w:tcPr>
            <w:tcW w:w="3049" w:type="dxa"/>
            <w:vAlign w:val="center"/>
          </w:tcPr>
          <w:p w14:paraId="6992864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5370E24" w14:textId="5E7BA31D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C265093" w14:textId="32BDEF5D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4EDD48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FFBAB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7AB506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36EDEA" w14:textId="77777777" w:rsidTr="008B4051">
        <w:trPr>
          <w:jc w:val="center"/>
        </w:trPr>
        <w:tc>
          <w:tcPr>
            <w:tcW w:w="3049" w:type="dxa"/>
            <w:vAlign w:val="center"/>
          </w:tcPr>
          <w:p w14:paraId="0EC3FDF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FF3BA3D" w14:textId="353A8CB5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43C7C25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6F7363F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8CDFFD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1DD05DE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1B535481" w14:textId="77777777" w:rsidTr="00282E85">
        <w:trPr>
          <w:jc w:val="center"/>
        </w:trPr>
        <w:tc>
          <w:tcPr>
            <w:tcW w:w="3049" w:type="dxa"/>
            <w:vAlign w:val="center"/>
          </w:tcPr>
          <w:p w14:paraId="015202CD" w14:textId="77777777" w:rsidR="000D6A25" w:rsidRPr="00184299" w:rsidRDefault="000D6A25" w:rsidP="00184299">
            <w:pPr>
              <w:pStyle w:val="aa"/>
              <w:jc w:val="left"/>
            </w:pPr>
            <w:r>
              <w:t>133.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7A188FD8" w14:textId="6A56CCEB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051C447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DD884A" w14:textId="77777777" w:rsidR="00184299" w:rsidRPr="00184299" w:rsidRDefault="00184299" w:rsidP="00184299">
            <w:pPr>
              <w:pStyle w:val="aa"/>
              <w:jc w:val="left"/>
            </w:pPr>
            <w:r>
              <w:t>134.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5BC27E42" w14:textId="5E43CD4A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4F72A216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7BC1065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71D74C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016A8A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330815D" w14:textId="77777777" w:rsidTr="008B4051">
        <w:trPr>
          <w:jc w:val="center"/>
        </w:trPr>
        <w:tc>
          <w:tcPr>
            <w:tcW w:w="3049" w:type="dxa"/>
            <w:vAlign w:val="center"/>
          </w:tcPr>
          <w:p w14:paraId="5BE3799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0BC53EA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3EC166C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324DB9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80A009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2C5393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37B7660" w14:textId="77777777" w:rsidTr="008B4051">
        <w:trPr>
          <w:jc w:val="center"/>
        </w:trPr>
        <w:tc>
          <w:tcPr>
            <w:tcW w:w="3049" w:type="dxa"/>
            <w:vAlign w:val="center"/>
          </w:tcPr>
          <w:p w14:paraId="26DFC83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20FDFEE" w14:textId="14525578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</w:t>
            </w:r>
            <w:r>
              <w:lastRenderedPageBreak/>
              <w:t>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60EAF62" w14:textId="4D3E4F55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</w:t>
            </w:r>
            <w:r>
              <w:lastRenderedPageBreak/>
              <w:t xml:space="preserve">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C6B419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9C0AC9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FA9785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68BEE23" w14:textId="77777777" w:rsidTr="008B4051">
        <w:trPr>
          <w:jc w:val="center"/>
        </w:trPr>
        <w:tc>
          <w:tcPr>
            <w:tcW w:w="3049" w:type="dxa"/>
            <w:vAlign w:val="center"/>
          </w:tcPr>
          <w:p w14:paraId="627944F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157E749" w14:textId="68E6B357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450CBC4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AA5D56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F98B6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E66530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D5227B7" w14:textId="77777777" w:rsidTr="008B4051">
        <w:trPr>
          <w:jc w:val="center"/>
        </w:trPr>
        <w:tc>
          <w:tcPr>
            <w:tcW w:w="3049" w:type="dxa"/>
            <w:vAlign w:val="center"/>
          </w:tcPr>
          <w:p w14:paraId="513B9034" w14:textId="77777777" w:rsidR="00184299" w:rsidRPr="00184299" w:rsidRDefault="00184299" w:rsidP="00184299">
            <w:pPr>
              <w:pStyle w:val="aa"/>
              <w:jc w:val="left"/>
            </w:pPr>
            <w:r>
              <w:t>135.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7517EC69" w14:textId="0D380743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31D569F6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634ED8E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E4349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C3604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8A69F4E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CA64B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6873E30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D69929F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62AE02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5E57AA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9F2DA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162DF5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B3A4C0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6846AF5" w14:textId="2BAEB30C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310829D9" w14:textId="5A1045D2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13A327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0ADCCE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69A881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5C36483" w14:textId="77777777" w:rsidTr="008B4051">
        <w:trPr>
          <w:jc w:val="center"/>
        </w:trPr>
        <w:tc>
          <w:tcPr>
            <w:tcW w:w="3049" w:type="dxa"/>
            <w:vAlign w:val="center"/>
          </w:tcPr>
          <w:p w14:paraId="291E4341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906CEC3" w14:textId="4B7136E8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6536C084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084723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41DFE1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DA9CA5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9A642AE" w14:textId="77777777" w:rsidTr="008B4051">
        <w:trPr>
          <w:jc w:val="center"/>
        </w:trPr>
        <w:tc>
          <w:tcPr>
            <w:tcW w:w="3049" w:type="dxa"/>
            <w:vAlign w:val="center"/>
          </w:tcPr>
          <w:p w14:paraId="23F3BC53" w14:textId="77777777" w:rsidR="00184299" w:rsidRPr="00184299" w:rsidRDefault="00184299" w:rsidP="00184299">
            <w:pPr>
              <w:pStyle w:val="aa"/>
              <w:jc w:val="left"/>
            </w:pPr>
            <w:r>
              <w:t>136.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588C819C" w14:textId="266E1020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1552620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5AA4550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D5F626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F4F20B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E0DE03A" w14:textId="77777777" w:rsidTr="008B4051">
        <w:trPr>
          <w:jc w:val="center"/>
        </w:trPr>
        <w:tc>
          <w:tcPr>
            <w:tcW w:w="3049" w:type="dxa"/>
            <w:vAlign w:val="center"/>
          </w:tcPr>
          <w:p w14:paraId="1A58C3F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A636BEB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32FFA40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2A047F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9F5729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83B17D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ABF3DAC" w14:textId="77777777" w:rsidTr="008B4051">
        <w:trPr>
          <w:jc w:val="center"/>
        </w:trPr>
        <w:tc>
          <w:tcPr>
            <w:tcW w:w="3049" w:type="dxa"/>
            <w:vAlign w:val="center"/>
          </w:tcPr>
          <w:p w14:paraId="5560047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F97F237" w14:textId="6F7BEDC6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</w:t>
            </w:r>
            <w:r>
              <w:lastRenderedPageBreak/>
              <w:t>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3340F88" w14:textId="4502E428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</w:t>
            </w:r>
            <w:r>
              <w:lastRenderedPageBreak/>
              <w:t xml:space="preserve">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F44AF4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905B6B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B40A9C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46B6DC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5ADB04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3513204" w14:textId="6CEFAB85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3CF8BE90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DB35E8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3D133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317001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9AF791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85EB1E5" w14:textId="77777777" w:rsidR="00184299" w:rsidRPr="00184299" w:rsidRDefault="00184299" w:rsidP="00184299">
            <w:pPr>
              <w:pStyle w:val="aa"/>
              <w:jc w:val="left"/>
            </w:pPr>
            <w:r>
              <w:t>137.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13DB9927" w14:textId="67D1B952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6A8F236A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104E86D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F974D6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A805E5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04C7B1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BC4054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A0C0E14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B84C418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F63BAB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FFECAD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CB82AB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C133C0C" w14:textId="77777777" w:rsidTr="008B4051">
        <w:trPr>
          <w:jc w:val="center"/>
        </w:trPr>
        <w:tc>
          <w:tcPr>
            <w:tcW w:w="3049" w:type="dxa"/>
            <w:vAlign w:val="center"/>
          </w:tcPr>
          <w:p w14:paraId="411AE08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F242CF4" w14:textId="2743E7D4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9DD4FED" w14:textId="2C517687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A50154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D4D515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3706F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0167A8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8F37E0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0370BD7" w14:textId="10EE30B0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ACE1884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1F8F388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4784BD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60244C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124715F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67C298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Ремонтно-механический участок</w:t>
            </w:r>
          </w:p>
        </w:tc>
        <w:tc>
          <w:tcPr>
            <w:tcW w:w="3686" w:type="dxa"/>
            <w:vAlign w:val="center"/>
          </w:tcPr>
          <w:p w14:paraId="5CA11F7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C41787E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6B8463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69F6D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A3011B6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501A0C48" w14:textId="77777777" w:rsidTr="00E06302">
        <w:trPr>
          <w:jc w:val="center"/>
        </w:trPr>
        <w:tc>
          <w:tcPr>
            <w:tcW w:w="3049" w:type="dxa"/>
            <w:vAlign w:val="center"/>
          </w:tcPr>
          <w:p w14:paraId="7E1E25D2" w14:textId="77777777" w:rsidR="000D6A25" w:rsidRPr="00184299" w:rsidRDefault="000D6A25" w:rsidP="00184299">
            <w:pPr>
              <w:pStyle w:val="aa"/>
              <w:jc w:val="left"/>
            </w:pPr>
            <w:r>
              <w:t>138. Механик</w:t>
            </w:r>
          </w:p>
        </w:tc>
        <w:tc>
          <w:tcPr>
            <w:tcW w:w="12514" w:type="dxa"/>
            <w:gridSpan w:val="5"/>
            <w:vAlign w:val="center"/>
          </w:tcPr>
          <w:p w14:paraId="7AE5772E" w14:textId="06C335C5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3F7C7E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25607A4" w14:textId="77777777" w:rsidR="00184299" w:rsidRPr="00184299" w:rsidRDefault="00184299" w:rsidP="00184299">
            <w:pPr>
              <w:pStyle w:val="aa"/>
              <w:jc w:val="left"/>
            </w:pPr>
            <w:r>
              <w:t>139. Слесарь-ремонтник 4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096FDE1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3A8FFF0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56F68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DFFB68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609E08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D2CB07C" w14:textId="77777777" w:rsidTr="008B4051">
        <w:trPr>
          <w:jc w:val="center"/>
        </w:trPr>
        <w:tc>
          <w:tcPr>
            <w:tcW w:w="3049" w:type="dxa"/>
            <w:vAlign w:val="center"/>
          </w:tcPr>
          <w:p w14:paraId="23BCC47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BCA7B2D" w14:textId="77777777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</w:t>
            </w:r>
            <w:r>
              <w:lastRenderedPageBreak/>
              <w:t>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1E434AE" w14:textId="574A7046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</w:t>
            </w:r>
            <w:r>
              <w:lastRenderedPageBreak/>
              <w:t xml:space="preserve">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AC5CE0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7EB69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52EBD9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8A14384" w14:textId="77777777" w:rsidTr="008B4051">
        <w:trPr>
          <w:jc w:val="center"/>
        </w:trPr>
        <w:tc>
          <w:tcPr>
            <w:tcW w:w="3049" w:type="dxa"/>
            <w:vAlign w:val="center"/>
          </w:tcPr>
          <w:p w14:paraId="167B625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6783631" w14:textId="35B3F001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CC3AB14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1986D75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500CDF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AEB86D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FF67F6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DA81591" w14:textId="77777777" w:rsidR="00184299" w:rsidRPr="00184299" w:rsidRDefault="00184299" w:rsidP="00184299">
            <w:pPr>
              <w:pStyle w:val="aa"/>
              <w:jc w:val="left"/>
            </w:pPr>
            <w:r>
              <w:t>140.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045023C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1789947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A9CFD6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3B3271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F0B90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82C508C" w14:textId="77777777" w:rsidTr="008B4051">
        <w:trPr>
          <w:jc w:val="center"/>
        </w:trPr>
        <w:tc>
          <w:tcPr>
            <w:tcW w:w="3049" w:type="dxa"/>
            <w:vAlign w:val="center"/>
          </w:tcPr>
          <w:p w14:paraId="4E819D87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D853675" w14:textId="70B7DBE0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A870E5A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A3E897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C2C238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45B933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D080E6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1AC5F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929EDB8" w14:textId="6687AF93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891AD40" w14:textId="7B8606BB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7B017F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9941C8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17FB1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6F66861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1D3A9E" w14:textId="77777777" w:rsidR="00184299" w:rsidRPr="00184299" w:rsidRDefault="00184299" w:rsidP="00184299">
            <w:pPr>
              <w:pStyle w:val="aa"/>
              <w:jc w:val="left"/>
            </w:pPr>
            <w:r>
              <w:t>141. Токарь, занятый обдиркой заготовок в холодном состоянии</w:t>
            </w:r>
          </w:p>
        </w:tc>
        <w:tc>
          <w:tcPr>
            <w:tcW w:w="3686" w:type="dxa"/>
            <w:vAlign w:val="center"/>
          </w:tcPr>
          <w:p w14:paraId="015E97E5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4F5CD29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4CC74B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A749A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6C10C0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F2384F8" w14:textId="77777777" w:rsidTr="008B4051">
        <w:trPr>
          <w:jc w:val="center"/>
        </w:trPr>
        <w:tc>
          <w:tcPr>
            <w:tcW w:w="3049" w:type="dxa"/>
            <w:vAlign w:val="center"/>
          </w:tcPr>
          <w:p w14:paraId="760F2382" w14:textId="77777777" w:rsidR="00184299" w:rsidRPr="00184299" w:rsidRDefault="00184299" w:rsidP="00184299">
            <w:pPr>
              <w:pStyle w:val="aa"/>
              <w:jc w:val="left"/>
            </w:pPr>
            <w:r>
              <w:t>142. Электрогазосварщик 5 разряда</w:t>
            </w:r>
          </w:p>
        </w:tc>
        <w:tc>
          <w:tcPr>
            <w:tcW w:w="3686" w:type="dxa"/>
            <w:vAlign w:val="center"/>
          </w:tcPr>
          <w:p w14:paraId="3DD21D00" w14:textId="77777777" w:rsidR="00184299" w:rsidRDefault="00184299" w:rsidP="00DB70BA">
            <w:pPr>
              <w:pStyle w:val="aa"/>
            </w:pPr>
            <w:r>
              <w:t>Химия: обеспечить работника сертифицированными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40AF5CB2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2283EE6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A5CF7A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B95712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B82156A" w14:textId="77777777" w:rsidTr="008B4051">
        <w:trPr>
          <w:jc w:val="center"/>
        </w:trPr>
        <w:tc>
          <w:tcPr>
            <w:tcW w:w="3049" w:type="dxa"/>
            <w:vAlign w:val="center"/>
          </w:tcPr>
          <w:p w14:paraId="20B0EBB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E4FD294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74E3E5A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FBABA3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986C0A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9A678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164DD6C" w14:textId="77777777" w:rsidTr="008B4051">
        <w:trPr>
          <w:jc w:val="center"/>
        </w:trPr>
        <w:tc>
          <w:tcPr>
            <w:tcW w:w="3049" w:type="dxa"/>
            <w:vAlign w:val="center"/>
          </w:tcPr>
          <w:p w14:paraId="187C2A8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E7908AF" w14:textId="075E36ED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344F1AE2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9C72CF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913CF0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7FAF3B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A4409CE" w14:textId="77777777" w:rsidTr="008B4051">
        <w:trPr>
          <w:jc w:val="center"/>
        </w:trPr>
        <w:tc>
          <w:tcPr>
            <w:tcW w:w="3049" w:type="dxa"/>
            <w:vAlign w:val="center"/>
          </w:tcPr>
          <w:p w14:paraId="658F2A36" w14:textId="77777777" w:rsidR="00184299" w:rsidRPr="00184299" w:rsidRDefault="00184299" w:rsidP="00184299">
            <w:pPr>
              <w:pStyle w:val="aa"/>
              <w:jc w:val="left"/>
            </w:pPr>
            <w:r>
              <w:t>143. Электрогазосварщик 5 разряда</w:t>
            </w:r>
          </w:p>
        </w:tc>
        <w:tc>
          <w:tcPr>
            <w:tcW w:w="3686" w:type="dxa"/>
            <w:vAlign w:val="center"/>
          </w:tcPr>
          <w:p w14:paraId="40533960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3CCF6F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92B021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1FC64E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AB7DA7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D358AB1" w14:textId="77777777" w:rsidTr="008B4051">
        <w:trPr>
          <w:jc w:val="center"/>
        </w:trPr>
        <w:tc>
          <w:tcPr>
            <w:tcW w:w="3049" w:type="dxa"/>
            <w:vAlign w:val="center"/>
          </w:tcPr>
          <w:p w14:paraId="6F38EBC4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5B9A66D" w14:textId="458A4FDC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6E3296E9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5D4577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E2C3C9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1CFD7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D7369E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A165974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67296FA" w14:textId="77777777" w:rsidR="00184299" w:rsidRDefault="00184299" w:rsidP="00DB70BA">
            <w:pPr>
              <w:pStyle w:val="aa"/>
            </w:pPr>
            <w:r>
              <w:t>Химия: обеспечить работника сертифицированными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1516B483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2317C83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6838B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354F62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545C21C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B22D1D" w14:textId="77777777" w:rsidR="00184299" w:rsidRPr="00184299" w:rsidRDefault="00184299" w:rsidP="00184299">
            <w:pPr>
              <w:pStyle w:val="aa"/>
              <w:jc w:val="left"/>
            </w:pPr>
            <w:r>
              <w:t>144. Электрогазосварщик 5 разряда</w:t>
            </w:r>
          </w:p>
        </w:tc>
        <w:tc>
          <w:tcPr>
            <w:tcW w:w="3686" w:type="dxa"/>
            <w:vAlign w:val="center"/>
          </w:tcPr>
          <w:p w14:paraId="017990EC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FB969FA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723772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69F2EF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3DA359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5815B2C" w14:textId="77777777" w:rsidTr="008B4051">
        <w:trPr>
          <w:jc w:val="center"/>
        </w:trPr>
        <w:tc>
          <w:tcPr>
            <w:tcW w:w="3049" w:type="dxa"/>
            <w:vAlign w:val="center"/>
          </w:tcPr>
          <w:p w14:paraId="00347C2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88A83D4" w14:textId="6BE2FF7D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4F062A9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505E55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E3CA68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7CE6EE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883F147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939D38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0035F4F" w14:textId="77777777" w:rsidR="00184299" w:rsidRDefault="00184299" w:rsidP="00DB70BA">
            <w:pPr>
              <w:pStyle w:val="aa"/>
            </w:pPr>
            <w:r>
              <w:t>Химия: обеспечить работника сертифицированными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C6C3E1A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5F97549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9438E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05719C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EBF711F" w14:textId="77777777" w:rsidTr="008B4051">
        <w:trPr>
          <w:jc w:val="center"/>
        </w:trPr>
        <w:tc>
          <w:tcPr>
            <w:tcW w:w="3049" w:type="dxa"/>
            <w:vAlign w:val="center"/>
          </w:tcPr>
          <w:p w14:paraId="78CC2DC5" w14:textId="77777777" w:rsidR="00184299" w:rsidRPr="00184299" w:rsidRDefault="00184299" w:rsidP="00184299">
            <w:pPr>
              <w:pStyle w:val="aa"/>
              <w:jc w:val="left"/>
            </w:pPr>
            <w:r>
              <w:t>145. Электрогазосварщик 6 разряда</w:t>
            </w:r>
          </w:p>
        </w:tc>
        <w:tc>
          <w:tcPr>
            <w:tcW w:w="3686" w:type="dxa"/>
            <w:vAlign w:val="center"/>
          </w:tcPr>
          <w:p w14:paraId="4C04DDD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1C07EDD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0CFCFB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F61250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CD7680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9D59CCB" w14:textId="77777777" w:rsidTr="008B4051">
        <w:trPr>
          <w:jc w:val="center"/>
        </w:trPr>
        <w:tc>
          <w:tcPr>
            <w:tcW w:w="3049" w:type="dxa"/>
            <w:vAlign w:val="center"/>
          </w:tcPr>
          <w:p w14:paraId="51638728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244DBA6" w14:textId="345B47DB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6AB7281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A549AC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AC37F7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8FCEB2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A12D50B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ECF3F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758D506" w14:textId="77777777" w:rsidR="00184299" w:rsidRDefault="00184299" w:rsidP="00DB70BA">
            <w:pPr>
              <w:pStyle w:val="aa"/>
            </w:pPr>
            <w:r>
              <w:t>Химия: обеспечить работника сертифицированными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5F13627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1B72A1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AD6AFD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9248BC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BA374BB" w14:textId="77777777" w:rsidTr="008B4051">
        <w:trPr>
          <w:jc w:val="center"/>
        </w:trPr>
        <w:tc>
          <w:tcPr>
            <w:tcW w:w="3049" w:type="dxa"/>
            <w:vAlign w:val="center"/>
          </w:tcPr>
          <w:p w14:paraId="0F83BDC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C13FFF0" w14:textId="36C1200B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364E7E11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7C4730E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22B3EB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011F2F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BF2575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8C1F2D7" w14:textId="77777777" w:rsidR="00184299" w:rsidRPr="00184299" w:rsidRDefault="00184299" w:rsidP="00184299">
            <w:pPr>
              <w:pStyle w:val="aa"/>
              <w:jc w:val="left"/>
            </w:pPr>
            <w:r>
              <w:t>146. Электрогазосварщик 6 разряда</w:t>
            </w:r>
          </w:p>
        </w:tc>
        <w:tc>
          <w:tcPr>
            <w:tcW w:w="3686" w:type="dxa"/>
            <w:vAlign w:val="center"/>
          </w:tcPr>
          <w:p w14:paraId="038DF1D5" w14:textId="77777777" w:rsidR="00184299" w:rsidRDefault="00184299" w:rsidP="00DB70BA">
            <w:pPr>
              <w:pStyle w:val="aa"/>
            </w:pPr>
            <w:r>
              <w:t>Химия: обеспечить работника сертифицированными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783360B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7FBD30A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FFEC1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0118A4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5036CE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B0CF853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B9F5495" w14:textId="0681FDF5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1A7C9619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896F8E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2D6814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A29EA0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60F4A2B" w14:textId="77777777" w:rsidTr="008B4051">
        <w:trPr>
          <w:jc w:val="center"/>
        </w:trPr>
        <w:tc>
          <w:tcPr>
            <w:tcW w:w="3049" w:type="dxa"/>
            <w:vAlign w:val="center"/>
          </w:tcPr>
          <w:p w14:paraId="2F759E67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E4AB001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24F075B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CDA049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EF59E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3595B4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5DA8CE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39D473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3C2AD0C" w14:textId="260105E1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E75A710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296D47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F62009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DBEA55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0C06561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5CECC2" w14:textId="77777777" w:rsidR="00184299" w:rsidRPr="00184299" w:rsidRDefault="00184299" w:rsidP="00184299">
            <w:pPr>
              <w:pStyle w:val="aa"/>
              <w:jc w:val="left"/>
            </w:pPr>
            <w:r>
              <w:t>147. Электрогазосварщик 6 разряда</w:t>
            </w:r>
          </w:p>
        </w:tc>
        <w:tc>
          <w:tcPr>
            <w:tcW w:w="3686" w:type="dxa"/>
            <w:vAlign w:val="center"/>
          </w:tcPr>
          <w:p w14:paraId="43F3C311" w14:textId="77777777" w:rsidR="00184299" w:rsidRDefault="00184299" w:rsidP="00DB70BA">
            <w:pPr>
              <w:pStyle w:val="aa"/>
            </w:pPr>
            <w:r>
              <w:t>Химия: обеспечить работника сертифицированными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98F2EED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05082C7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59DA5B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BEB664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F5D5FA2" w14:textId="77777777" w:rsidTr="008B4051">
        <w:trPr>
          <w:jc w:val="center"/>
        </w:trPr>
        <w:tc>
          <w:tcPr>
            <w:tcW w:w="3049" w:type="dxa"/>
            <w:vAlign w:val="center"/>
          </w:tcPr>
          <w:p w14:paraId="6FFDDFB3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97BCF56" w14:textId="33460527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0D6A25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1DCDFE9F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02ADCE4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0CFAD0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2D853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F909D57" w14:textId="77777777" w:rsidTr="008B4051">
        <w:trPr>
          <w:jc w:val="center"/>
        </w:trPr>
        <w:tc>
          <w:tcPr>
            <w:tcW w:w="3049" w:type="dxa"/>
            <w:vAlign w:val="center"/>
          </w:tcPr>
          <w:p w14:paraId="1C2AA7F7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B7A679A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1E5539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5C5919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7701D3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31E618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C41AC4A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F0BA8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3313937" w14:textId="61E3E3F4" w:rsidR="00184299" w:rsidRDefault="000D6A25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</w:t>
            </w:r>
            <w:r w:rsidR="00184299">
              <w:lastRenderedPageBreak/>
              <w:t>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26CE132" w14:textId="77777777" w:rsidR="00184299" w:rsidRDefault="00184299" w:rsidP="00DB70BA">
            <w:pPr>
              <w:pStyle w:val="aa"/>
            </w:pPr>
            <w:r>
              <w:lastRenderedPageBreak/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60842C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F6EA2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C82429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8C0E2F4" w14:textId="77777777" w:rsidTr="008B4051">
        <w:trPr>
          <w:jc w:val="center"/>
        </w:trPr>
        <w:tc>
          <w:tcPr>
            <w:tcW w:w="3049" w:type="dxa"/>
            <w:vAlign w:val="center"/>
          </w:tcPr>
          <w:p w14:paraId="2E7B8261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Ремонтно-строительный участок</w:t>
            </w:r>
          </w:p>
        </w:tc>
        <w:tc>
          <w:tcPr>
            <w:tcW w:w="3686" w:type="dxa"/>
            <w:vAlign w:val="center"/>
          </w:tcPr>
          <w:p w14:paraId="53458181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C860988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D286DD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309A26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3A7003D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778F70F3" w14:textId="77777777" w:rsidTr="00C556D7">
        <w:trPr>
          <w:jc w:val="center"/>
        </w:trPr>
        <w:tc>
          <w:tcPr>
            <w:tcW w:w="3049" w:type="dxa"/>
            <w:vAlign w:val="center"/>
          </w:tcPr>
          <w:p w14:paraId="7ACF7D5C" w14:textId="77777777" w:rsidR="000D6A25" w:rsidRPr="00184299" w:rsidRDefault="000D6A25" w:rsidP="00184299">
            <w:pPr>
              <w:pStyle w:val="aa"/>
              <w:jc w:val="left"/>
            </w:pPr>
            <w:r>
              <w:t>148. Мастер общестроительных работ</w:t>
            </w:r>
          </w:p>
        </w:tc>
        <w:tc>
          <w:tcPr>
            <w:tcW w:w="12514" w:type="dxa"/>
            <w:gridSpan w:val="5"/>
            <w:vAlign w:val="center"/>
          </w:tcPr>
          <w:p w14:paraId="60B76AF7" w14:textId="4F6D3BD6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29324E5C" w14:textId="77777777" w:rsidTr="00E56A6D">
        <w:trPr>
          <w:jc w:val="center"/>
        </w:trPr>
        <w:tc>
          <w:tcPr>
            <w:tcW w:w="3049" w:type="dxa"/>
            <w:vAlign w:val="center"/>
          </w:tcPr>
          <w:p w14:paraId="54ED17B5" w14:textId="77777777" w:rsidR="000D6A25" w:rsidRPr="00184299" w:rsidRDefault="000D6A25" w:rsidP="00184299">
            <w:pPr>
              <w:pStyle w:val="aa"/>
              <w:jc w:val="left"/>
            </w:pPr>
            <w:r>
              <w:t>149.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6D63D013" w14:textId="36266E6D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6EACDF4C" w14:textId="77777777" w:rsidTr="004C7408">
        <w:trPr>
          <w:jc w:val="center"/>
        </w:trPr>
        <w:tc>
          <w:tcPr>
            <w:tcW w:w="3049" w:type="dxa"/>
            <w:vAlign w:val="center"/>
          </w:tcPr>
          <w:p w14:paraId="09F4E7BB" w14:textId="77777777" w:rsidR="000D6A25" w:rsidRPr="00184299" w:rsidRDefault="000D6A25" w:rsidP="00184299">
            <w:pPr>
              <w:pStyle w:val="aa"/>
              <w:jc w:val="left"/>
            </w:pPr>
            <w:r>
              <w:t>150.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3D4A83BE" w14:textId="1F81FE82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87BBBEF" w14:textId="77777777" w:rsidTr="00B6009D">
        <w:trPr>
          <w:jc w:val="center"/>
        </w:trPr>
        <w:tc>
          <w:tcPr>
            <w:tcW w:w="3049" w:type="dxa"/>
            <w:vAlign w:val="center"/>
          </w:tcPr>
          <w:p w14:paraId="78FF4730" w14:textId="77777777" w:rsidR="000D6A25" w:rsidRPr="00184299" w:rsidRDefault="000D6A25" w:rsidP="00184299">
            <w:pPr>
              <w:pStyle w:val="aa"/>
              <w:jc w:val="left"/>
            </w:pPr>
            <w:r>
              <w:t>151.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2502A83" w14:textId="2B7F3815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0352270C" w14:textId="77777777" w:rsidTr="00B4117D">
        <w:trPr>
          <w:jc w:val="center"/>
        </w:trPr>
        <w:tc>
          <w:tcPr>
            <w:tcW w:w="3049" w:type="dxa"/>
            <w:vAlign w:val="center"/>
          </w:tcPr>
          <w:p w14:paraId="5DE57938" w14:textId="77777777" w:rsidR="000D6A25" w:rsidRPr="00184299" w:rsidRDefault="000D6A25" w:rsidP="00184299">
            <w:pPr>
              <w:pStyle w:val="aa"/>
              <w:jc w:val="left"/>
            </w:pPr>
            <w:r>
              <w:t>152.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0E58E4E7" w14:textId="29045378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77CE9E0" w14:textId="77777777" w:rsidTr="004C5C87">
        <w:trPr>
          <w:jc w:val="center"/>
        </w:trPr>
        <w:tc>
          <w:tcPr>
            <w:tcW w:w="3049" w:type="dxa"/>
            <w:vAlign w:val="center"/>
          </w:tcPr>
          <w:p w14:paraId="01B0A286" w14:textId="77777777" w:rsidR="000D6A25" w:rsidRPr="00184299" w:rsidRDefault="000D6A25" w:rsidP="00184299">
            <w:pPr>
              <w:pStyle w:val="aa"/>
              <w:jc w:val="left"/>
            </w:pPr>
            <w:r>
              <w:t>153.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2067C1A7" w14:textId="659F3ED4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A611D3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E2517C9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Секретариат</w:t>
            </w:r>
          </w:p>
        </w:tc>
        <w:tc>
          <w:tcPr>
            <w:tcW w:w="3686" w:type="dxa"/>
            <w:vAlign w:val="center"/>
          </w:tcPr>
          <w:p w14:paraId="100E3298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BB7AA05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002292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DF1A4D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A4EC17A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092B049B" w14:textId="77777777" w:rsidTr="00EE66BD">
        <w:trPr>
          <w:jc w:val="center"/>
        </w:trPr>
        <w:tc>
          <w:tcPr>
            <w:tcW w:w="3049" w:type="dxa"/>
            <w:vAlign w:val="center"/>
          </w:tcPr>
          <w:p w14:paraId="4AAAB427" w14:textId="77777777" w:rsidR="000D6A25" w:rsidRPr="00184299" w:rsidRDefault="000D6A25" w:rsidP="00184299">
            <w:pPr>
              <w:pStyle w:val="aa"/>
              <w:jc w:val="left"/>
            </w:pPr>
            <w:r>
              <w:t>154. Секретарь-референт</w:t>
            </w:r>
          </w:p>
        </w:tc>
        <w:tc>
          <w:tcPr>
            <w:tcW w:w="12514" w:type="dxa"/>
            <w:gridSpan w:val="5"/>
            <w:vAlign w:val="center"/>
          </w:tcPr>
          <w:p w14:paraId="63387D47" w14:textId="2DB38C33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31F47EF" w14:textId="77777777" w:rsidTr="008B4051">
        <w:trPr>
          <w:jc w:val="center"/>
        </w:trPr>
        <w:tc>
          <w:tcPr>
            <w:tcW w:w="3049" w:type="dxa"/>
            <w:vAlign w:val="center"/>
          </w:tcPr>
          <w:p w14:paraId="525C72CB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Складское хозяйство</w:t>
            </w:r>
          </w:p>
        </w:tc>
        <w:tc>
          <w:tcPr>
            <w:tcW w:w="3686" w:type="dxa"/>
            <w:vAlign w:val="center"/>
          </w:tcPr>
          <w:p w14:paraId="3FACB056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EF59DDF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FB64A8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F56FB8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6FD6BDA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2CEBDAFB" w14:textId="77777777" w:rsidTr="005612B1">
        <w:trPr>
          <w:jc w:val="center"/>
        </w:trPr>
        <w:tc>
          <w:tcPr>
            <w:tcW w:w="3049" w:type="dxa"/>
            <w:vAlign w:val="center"/>
          </w:tcPr>
          <w:p w14:paraId="42178F70" w14:textId="77777777" w:rsidR="000D6A25" w:rsidRPr="00184299" w:rsidRDefault="000D6A25" w:rsidP="00184299">
            <w:pPr>
              <w:pStyle w:val="aa"/>
              <w:jc w:val="left"/>
            </w:pPr>
            <w:r>
              <w:t>155.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3472A334" w14:textId="3B30F6A8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3A9BFEE2" w14:textId="77777777" w:rsidTr="00EA743A">
        <w:trPr>
          <w:jc w:val="center"/>
        </w:trPr>
        <w:tc>
          <w:tcPr>
            <w:tcW w:w="3049" w:type="dxa"/>
            <w:vAlign w:val="center"/>
          </w:tcPr>
          <w:p w14:paraId="6F3CA7E5" w14:textId="77777777" w:rsidR="000D6A25" w:rsidRPr="00184299" w:rsidRDefault="000D6A25" w:rsidP="00184299">
            <w:pPr>
              <w:pStyle w:val="aa"/>
              <w:jc w:val="left"/>
            </w:pPr>
            <w:r>
              <w:t>156.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12073C2B" w14:textId="186EBF80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8E60C4F" w14:textId="77777777" w:rsidTr="00336FD5">
        <w:trPr>
          <w:jc w:val="center"/>
        </w:trPr>
        <w:tc>
          <w:tcPr>
            <w:tcW w:w="3049" w:type="dxa"/>
            <w:vAlign w:val="center"/>
          </w:tcPr>
          <w:p w14:paraId="0D8E05F6" w14:textId="77777777" w:rsidR="000D6A25" w:rsidRPr="00184299" w:rsidRDefault="000D6A25" w:rsidP="00184299">
            <w:pPr>
              <w:pStyle w:val="aa"/>
              <w:jc w:val="left"/>
            </w:pPr>
            <w:r>
              <w:t>157.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3DD9001C" w14:textId="05F33971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7B42CA57" w14:textId="77777777" w:rsidTr="00A22053">
        <w:trPr>
          <w:jc w:val="center"/>
        </w:trPr>
        <w:tc>
          <w:tcPr>
            <w:tcW w:w="3049" w:type="dxa"/>
            <w:vAlign w:val="center"/>
          </w:tcPr>
          <w:p w14:paraId="3C73203F" w14:textId="77777777" w:rsidR="000D6A25" w:rsidRPr="00184299" w:rsidRDefault="000D6A25" w:rsidP="00184299">
            <w:pPr>
              <w:pStyle w:val="aa"/>
              <w:jc w:val="left"/>
            </w:pPr>
            <w:r>
              <w:t>158.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41EEA528" w14:textId="3C2ECF5F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1410E1C" w14:textId="77777777" w:rsidTr="00DA208A">
        <w:trPr>
          <w:jc w:val="center"/>
        </w:trPr>
        <w:tc>
          <w:tcPr>
            <w:tcW w:w="3049" w:type="dxa"/>
            <w:vAlign w:val="center"/>
          </w:tcPr>
          <w:p w14:paraId="4C597180" w14:textId="77777777" w:rsidR="000D6A25" w:rsidRPr="00184299" w:rsidRDefault="000D6A25" w:rsidP="00184299">
            <w:pPr>
              <w:pStyle w:val="aa"/>
              <w:jc w:val="left"/>
            </w:pPr>
            <w:r>
              <w:t>159.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11FF7BE7" w14:textId="02F76364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E654DD2" w14:textId="77777777" w:rsidTr="00192CC7">
        <w:trPr>
          <w:jc w:val="center"/>
        </w:trPr>
        <w:tc>
          <w:tcPr>
            <w:tcW w:w="3049" w:type="dxa"/>
            <w:vAlign w:val="center"/>
          </w:tcPr>
          <w:p w14:paraId="07C6FCB3" w14:textId="77777777" w:rsidR="000D6A25" w:rsidRPr="00184299" w:rsidRDefault="000D6A25" w:rsidP="00184299">
            <w:pPr>
              <w:pStyle w:val="aa"/>
              <w:jc w:val="left"/>
            </w:pPr>
            <w:r>
              <w:t>160.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4612E844" w14:textId="14E66F42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79A1D842" w14:textId="77777777" w:rsidTr="00634D64">
        <w:trPr>
          <w:jc w:val="center"/>
        </w:trPr>
        <w:tc>
          <w:tcPr>
            <w:tcW w:w="3049" w:type="dxa"/>
            <w:vAlign w:val="center"/>
          </w:tcPr>
          <w:p w14:paraId="6F675850" w14:textId="77777777" w:rsidR="000D6A25" w:rsidRPr="00184299" w:rsidRDefault="000D6A25" w:rsidP="00184299">
            <w:pPr>
              <w:pStyle w:val="aa"/>
              <w:jc w:val="left"/>
            </w:pPr>
            <w:r>
              <w:t>161.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197D5E92" w14:textId="290B9591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9114404" w14:textId="77777777" w:rsidTr="00280F6F">
        <w:trPr>
          <w:jc w:val="center"/>
        </w:trPr>
        <w:tc>
          <w:tcPr>
            <w:tcW w:w="3049" w:type="dxa"/>
            <w:vAlign w:val="center"/>
          </w:tcPr>
          <w:p w14:paraId="50F25848" w14:textId="77777777" w:rsidR="000D6A25" w:rsidRPr="00184299" w:rsidRDefault="000D6A25" w:rsidP="00184299">
            <w:pPr>
              <w:pStyle w:val="aa"/>
              <w:jc w:val="left"/>
            </w:pPr>
            <w:r>
              <w:t>162.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4D19279B" w14:textId="3965B776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32D4DD79" w14:textId="77777777" w:rsidTr="00C33A7A">
        <w:trPr>
          <w:jc w:val="center"/>
        </w:trPr>
        <w:tc>
          <w:tcPr>
            <w:tcW w:w="3049" w:type="dxa"/>
            <w:vAlign w:val="center"/>
          </w:tcPr>
          <w:p w14:paraId="066B3E13" w14:textId="77777777" w:rsidR="000D6A25" w:rsidRPr="00184299" w:rsidRDefault="000D6A25" w:rsidP="00184299">
            <w:pPr>
              <w:pStyle w:val="aa"/>
              <w:jc w:val="left"/>
            </w:pPr>
            <w:r>
              <w:t>163.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38D3DD12" w14:textId="123F5DCF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75BA810" w14:textId="77777777" w:rsidTr="00863160">
        <w:trPr>
          <w:jc w:val="center"/>
        </w:trPr>
        <w:tc>
          <w:tcPr>
            <w:tcW w:w="3049" w:type="dxa"/>
            <w:vAlign w:val="center"/>
          </w:tcPr>
          <w:p w14:paraId="2B412DF2" w14:textId="77777777" w:rsidR="000D6A25" w:rsidRPr="00184299" w:rsidRDefault="000D6A25" w:rsidP="00184299">
            <w:pPr>
              <w:pStyle w:val="aa"/>
              <w:jc w:val="left"/>
            </w:pPr>
            <w:r>
              <w:t>164.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2420BF67" w14:textId="5AA31E34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63598DE" w14:textId="77777777" w:rsidTr="00A72296">
        <w:trPr>
          <w:jc w:val="center"/>
        </w:trPr>
        <w:tc>
          <w:tcPr>
            <w:tcW w:w="3049" w:type="dxa"/>
            <w:vAlign w:val="center"/>
          </w:tcPr>
          <w:p w14:paraId="324B38E4" w14:textId="77777777" w:rsidR="000D6A25" w:rsidRPr="00184299" w:rsidRDefault="000D6A25" w:rsidP="00184299">
            <w:pPr>
              <w:pStyle w:val="aa"/>
              <w:jc w:val="left"/>
            </w:pPr>
            <w:r>
              <w:t>165.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197C7232" w14:textId="169469AF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3765DFE9" w14:textId="77777777" w:rsidTr="00B23982">
        <w:trPr>
          <w:jc w:val="center"/>
        </w:trPr>
        <w:tc>
          <w:tcPr>
            <w:tcW w:w="3049" w:type="dxa"/>
            <w:vAlign w:val="center"/>
          </w:tcPr>
          <w:p w14:paraId="61365909" w14:textId="77777777" w:rsidR="000D6A25" w:rsidRPr="00184299" w:rsidRDefault="000D6A25" w:rsidP="00184299">
            <w:pPr>
              <w:pStyle w:val="aa"/>
              <w:jc w:val="left"/>
            </w:pPr>
            <w:r>
              <w:t>166. Грузчик</w:t>
            </w:r>
          </w:p>
        </w:tc>
        <w:tc>
          <w:tcPr>
            <w:tcW w:w="12514" w:type="dxa"/>
            <w:gridSpan w:val="5"/>
            <w:vAlign w:val="center"/>
          </w:tcPr>
          <w:p w14:paraId="55FF1F70" w14:textId="7ECDE1D7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5F13068" w14:textId="77777777" w:rsidTr="003875A4">
        <w:trPr>
          <w:jc w:val="center"/>
        </w:trPr>
        <w:tc>
          <w:tcPr>
            <w:tcW w:w="3049" w:type="dxa"/>
            <w:vAlign w:val="center"/>
          </w:tcPr>
          <w:p w14:paraId="5A4BBE6A" w14:textId="77777777" w:rsidR="000D6A25" w:rsidRPr="00184299" w:rsidRDefault="000D6A25" w:rsidP="00184299">
            <w:pPr>
              <w:pStyle w:val="aa"/>
              <w:jc w:val="left"/>
            </w:pPr>
            <w:r>
              <w:t>167. Грузчик</w:t>
            </w:r>
          </w:p>
        </w:tc>
        <w:tc>
          <w:tcPr>
            <w:tcW w:w="12514" w:type="dxa"/>
            <w:gridSpan w:val="5"/>
            <w:vAlign w:val="center"/>
          </w:tcPr>
          <w:p w14:paraId="75F51345" w14:textId="75474D10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49C14F3" w14:textId="77777777" w:rsidTr="0039197E">
        <w:trPr>
          <w:jc w:val="center"/>
        </w:trPr>
        <w:tc>
          <w:tcPr>
            <w:tcW w:w="3049" w:type="dxa"/>
            <w:vAlign w:val="center"/>
          </w:tcPr>
          <w:p w14:paraId="20DAF234" w14:textId="77777777" w:rsidR="000D6A25" w:rsidRPr="00184299" w:rsidRDefault="000D6A25" w:rsidP="00184299">
            <w:pPr>
              <w:pStyle w:val="aa"/>
              <w:jc w:val="left"/>
            </w:pPr>
            <w:r>
              <w:t>168. Грузчик</w:t>
            </w:r>
          </w:p>
        </w:tc>
        <w:tc>
          <w:tcPr>
            <w:tcW w:w="12514" w:type="dxa"/>
            <w:gridSpan w:val="5"/>
            <w:vAlign w:val="center"/>
          </w:tcPr>
          <w:p w14:paraId="04589014" w14:textId="35C7D0E9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70FA5B8D" w14:textId="77777777" w:rsidTr="008D0A07">
        <w:trPr>
          <w:jc w:val="center"/>
        </w:trPr>
        <w:tc>
          <w:tcPr>
            <w:tcW w:w="3049" w:type="dxa"/>
            <w:vAlign w:val="center"/>
          </w:tcPr>
          <w:p w14:paraId="02DC8546" w14:textId="77777777" w:rsidR="000D6A25" w:rsidRPr="00184299" w:rsidRDefault="000D6A25" w:rsidP="00184299">
            <w:pPr>
              <w:pStyle w:val="aa"/>
              <w:jc w:val="left"/>
            </w:pPr>
            <w:r>
              <w:t>169. Грузчик</w:t>
            </w:r>
          </w:p>
        </w:tc>
        <w:tc>
          <w:tcPr>
            <w:tcW w:w="12514" w:type="dxa"/>
            <w:gridSpan w:val="5"/>
            <w:vAlign w:val="center"/>
          </w:tcPr>
          <w:p w14:paraId="19230EC5" w14:textId="6EAF6050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64FD1F5F" w14:textId="77777777" w:rsidTr="006F3882">
        <w:trPr>
          <w:jc w:val="center"/>
        </w:trPr>
        <w:tc>
          <w:tcPr>
            <w:tcW w:w="3049" w:type="dxa"/>
            <w:vAlign w:val="center"/>
          </w:tcPr>
          <w:p w14:paraId="4F973512" w14:textId="77777777" w:rsidR="000D6A25" w:rsidRPr="00184299" w:rsidRDefault="000D6A25" w:rsidP="00184299">
            <w:pPr>
              <w:pStyle w:val="aa"/>
              <w:jc w:val="left"/>
            </w:pPr>
            <w:r>
              <w:t>170. Грузчик</w:t>
            </w:r>
          </w:p>
        </w:tc>
        <w:tc>
          <w:tcPr>
            <w:tcW w:w="12514" w:type="dxa"/>
            <w:gridSpan w:val="5"/>
            <w:vAlign w:val="center"/>
          </w:tcPr>
          <w:p w14:paraId="3A5EE17C" w14:textId="08E689BF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88605DF" w14:textId="77777777" w:rsidTr="0054013A">
        <w:trPr>
          <w:jc w:val="center"/>
        </w:trPr>
        <w:tc>
          <w:tcPr>
            <w:tcW w:w="3049" w:type="dxa"/>
            <w:vAlign w:val="center"/>
          </w:tcPr>
          <w:p w14:paraId="5DA96ABC" w14:textId="77777777" w:rsidR="000D6A25" w:rsidRPr="00184299" w:rsidRDefault="000D6A25" w:rsidP="00184299">
            <w:pPr>
              <w:pStyle w:val="aa"/>
              <w:jc w:val="left"/>
            </w:pPr>
            <w:r>
              <w:t>171. Кладовщик</w:t>
            </w:r>
          </w:p>
        </w:tc>
        <w:tc>
          <w:tcPr>
            <w:tcW w:w="12514" w:type="dxa"/>
            <w:gridSpan w:val="5"/>
            <w:vAlign w:val="center"/>
          </w:tcPr>
          <w:p w14:paraId="229A679F" w14:textId="37F74830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6838D943" w14:textId="77777777" w:rsidTr="00D00F9F">
        <w:trPr>
          <w:jc w:val="center"/>
        </w:trPr>
        <w:tc>
          <w:tcPr>
            <w:tcW w:w="3049" w:type="dxa"/>
            <w:vAlign w:val="center"/>
          </w:tcPr>
          <w:p w14:paraId="689BFDF2" w14:textId="77777777" w:rsidR="000D6A25" w:rsidRPr="00184299" w:rsidRDefault="000D6A25" w:rsidP="00184299">
            <w:pPr>
              <w:pStyle w:val="aa"/>
              <w:jc w:val="left"/>
            </w:pPr>
            <w:r>
              <w:t>172. Кладовщик</w:t>
            </w:r>
          </w:p>
        </w:tc>
        <w:tc>
          <w:tcPr>
            <w:tcW w:w="12514" w:type="dxa"/>
            <w:gridSpan w:val="5"/>
            <w:vAlign w:val="center"/>
          </w:tcPr>
          <w:p w14:paraId="52A6E8AB" w14:textId="6BF348E3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7B7E13AB" w14:textId="77777777" w:rsidTr="009E5CCC">
        <w:trPr>
          <w:jc w:val="center"/>
        </w:trPr>
        <w:tc>
          <w:tcPr>
            <w:tcW w:w="3049" w:type="dxa"/>
            <w:vAlign w:val="center"/>
          </w:tcPr>
          <w:p w14:paraId="67F3C3D1" w14:textId="77777777" w:rsidR="000D6A25" w:rsidRPr="00184299" w:rsidRDefault="000D6A25" w:rsidP="00184299">
            <w:pPr>
              <w:pStyle w:val="aa"/>
              <w:jc w:val="left"/>
            </w:pPr>
            <w:r>
              <w:t>173. Кладовщик</w:t>
            </w:r>
          </w:p>
        </w:tc>
        <w:tc>
          <w:tcPr>
            <w:tcW w:w="12514" w:type="dxa"/>
            <w:gridSpan w:val="5"/>
            <w:vAlign w:val="center"/>
          </w:tcPr>
          <w:p w14:paraId="49F9494E" w14:textId="38317CF3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5EF5C4C" w14:textId="77777777" w:rsidTr="00C75350">
        <w:trPr>
          <w:jc w:val="center"/>
        </w:trPr>
        <w:tc>
          <w:tcPr>
            <w:tcW w:w="3049" w:type="dxa"/>
            <w:vAlign w:val="center"/>
          </w:tcPr>
          <w:p w14:paraId="2EC57B43" w14:textId="77777777" w:rsidR="000D6A25" w:rsidRPr="00184299" w:rsidRDefault="000D6A25" w:rsidP="00184299">
            <w:pPr>
              <w:pStyle w:val="aa"/>
              <w:jc w:val="left"/>
            </w:pPr>
            <w:r>
              <w:t>174. Мастер</w:t>
            </w:r>
          </w:p>
        </w:tc>
        <w:tc>
          <w:tcPr>
            <w:tcW w:w="12514" w:type="dxa"/>
            <w:gridSpan w:val="5"/>
            <w:vAlign w:val="center"/>
          </w:tcPr>
          <w:p w14:paraId="4BF6CBA5" w14:textId="669D56D7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6016A7C" w14:textId="77777777" w:rsidTr="003E5D7E">
        <w:trPr>
          <w:jc w:val="center"/>
        </w:trPr>
        <w:tc>
          <w:tcPr>
            <w:tcW w:w="3049" w:type="dxa"/>
            <w:vAlign w:val="center"/>
          </w:tcPr>
          <w:p w14:paraId="5AB4B24A" w14:textId="77777777" w:rsidR="000D6A25" w:rsidRPr="00184299" w:rsidRDefault="000D6A25" w:rsidP="00184299">
            <w:pPr>
              <w:pStyle w:val="aa"/>
              <w:jc w:val="left"/>
            </w:pPr>
            <w:r>
              <w:t>175. Мастер дневной</w:t>
            </w:r>
          </w:p>
        </w:tc>
        <w:tc>
          <w:tcPr>
            <w:tcW w:w="12514" w:type="dxa"/>
            <w:gridSpan w:val="5"/>
            <w:vAlign w:val="center"/>
          </w:tcPr>
          <w:p w14:paraId="415FDF2C" w14:textId="0681FE79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928A853" w14:textId="77777777" w:rsidTr="009055C7">
        <w:trPr>
          <w:jc w:val="center"/>
        </w:trPr>
        <w:tc>
          <w:tcPr>
            <w:tcW w:w="3049" w:type="dxa"/>
            <w:vAlign w:val="center"/>
          </w:tcPr>
          <w:p w14:paraId="4F5EE62C" w14:textId="77777777" w:rsidR="000D6A25" w:rsidRPr="00184299" w:rsidRDefault="000D6A25" w:rsidP="00184299">
            <w:pPr>
              <w:pStyle w:val="aa"/>
              <w:jc w:val="left"/>
            </w:pPr>
            <w:r>
              <w:t>176.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7D524B88" w14:textId="6B7CD81A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27507177" w14:textId="77777777" w:rsidTr="00BC6D8B">
        <w:trPr>
          <w:jc w:val="center"/>
        </w:trPr>
        <w:tc>
          <w:tcPr>
            <w:tcW w:w="3049" w:type="dxa"/>
            <w:vAlign w:val="center"/>
          </w:tcPr>
          <w:p w14:paraId="07CE652D" w14:textId="77777777" w:rsidR="000D6A25" w:rsidRPr="00184299" w:rsidRDefault="000D6A25" w:rsidP="00184299">
            <w:pPr>
              <w:pStyle w:val="aa"/>
              <w:jc w:val="left"/>
            </w:pPr>
            <w:r>
              <w:t>177.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3A7B4D47" w14:textId="327AE22E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C791EC8" w14:textId="77777777" w:rsidTr="005A56E3">
        <w:trPr>
          <w:jc w:val="center"/>
        </w:trPr>
        <w:tc>
          <w:tcPr>
            <w:tcW w:w="3049" w:type="dxa"/>
            <w:vAlign w:val="center"/>
          </w:tcPr>
          <w:p w14:paraId="541D9F72" w14:textId="77777777" w:rsidR="000D6A25" w:rsidRPr="00184299" w:rsidRDefault="000D6A25" w:rsidP="00184299">
            <w:pPr>
              <w:pStyle w:val="aa"/>
              <w:jc w:val="left"/>
            </w:pPr>
            <w:r>
              <w:t>178.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70AA3326" w14:textId="7EF259AE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371FCDA4" w14:textId="77777777" w:rsidTr="00BF6DC5">
        <w:trPr>
          <w:jc w:val="center"/>
        </w:trPr>
        <w:tc>
          <w:tcPr>
            <w:tcW w:w="3049" w:type="dxa"/>
            <w:vAlign w:val="center"/>
          </w:tcPr>
          <w:p w14:paraId="5D9EC0BC" w14:textId="77777777" w:rsidR="000D6A25" w:rsidRPr="00184299" w:rsidRDefault="000D6A25" w:rsidP="00184299">
            <w:pPr>
              <w:pStyle w:val="aa"/>
              <w:jc w:val="left"/>
            </w:pPr>
            <w:r>
              <w:t>179.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A0CC649" w14:textId="7A593599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8D2871D" w14:textId="77777777" w:rsidTr="009C18B4">
        <w:trPr>
          <w:jc w:val="center"/>
        </w:trPr>
        <w:tc>
          <w:tcPr>
            <w:tcW w:w="3049" w:type="dxa"/>
            <w:vAlign w:val="center"/>
          </w:tcPr>
          <w:p w14:paraId="5A20CE5D" w14:textId="77777777" w:rsidR="000D6A25" w:rsidRPr="00184299" w:rsidRDefault="000D6A25" w:rsidP="00184299">
            <w:pPr>
              <w:pStyle w:val="aa"/>
              <w:jc w:val="left"/>
            </w:pPr>
            <w:r>
              <w:t>180. Специалист</w:t>
            </w:r>
          </w:p>
        </w:tc>
        <w:tc>
          <w:tcPr>
            <w:tcW w:w="12514" w:type="dxa"/>
            <w:gridSpan w:val="5"/>
            <w:vAlign w:val="center"/>
          </w:tcPr>
          <w:p w14:paraId="7687F518" w14:textId="56FD0500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A581611" w14:textId="77777777" w:rsidTr="00855AC0">
        <w:trPr>
          <w:jc w:val="center"/>
        </w:trPr>
        <w:tc>
          <w:tcPr>
            <w:tcW w:w="3049" w:type="dxa"/>
            <w:vAlign w:val="center"/>
          </w:tcPr>
          <w:p w14:paraId="1F9644DF" w14:textId="77777777" w:rsidR="000D6A25" w:rsidRPr="00184299" w:rsidRDefault="000D6A25" w:rsidP="00184299">
            <w:pPr>
              <w:pStyle w:val="aa"/>
              <w:jc w:val="left"/>
            </w:pPr>
            <w:r>
              <w:t>181. Специалист по отгрузке готовой продукции</w:t>
            </w:r>
          </w:p>
        </w:tc>
        <w:tc>
          <w:tcPr>
            <w:tcW w:w="12514" w:type="dxa"/>
            <w:gridSpan w:val="5"/>
            <w:vAlign w:val="center"/>
          </w:tcPr>
          <w:p w14:paraId="4FB76986" w14:textId="3B5F52AF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28C4C9B4" w14:textId="77777777" w:rsidTr="00E11490">
        <w:trPr>
          <w:jc w:val="center"/>
        </w:trPr>
        <w:tc>
          <w:tcPr>
            <w:tcW w:w="3049" w:type="dxa"/>
            <w:vAlign w:val="center"/>
          </w:tcPr>
          <w:p w14:paraId="30536298" w14:textId="77777777" w:rsidR="000D6A25" w:rsidRPr="00184299" w:rsidRDefault="000D6A25" w:rsidP="00184299">
            <w:pPr>
              <w:pStyle w:val="aa"/>
              <w:jc w:val="left"/>
            </w:pPr>
            <w:r>
              <w:lastRenderedPageBreak/>
              <w:t>182. Специалист по отгрузке готовой продукции</w:t>
            </w:r>
          </w:p>
        </w:tc>
        <w:tc>
          <w:tcPr>
            <w:tcW w:w="12514" w:type="dxa"/>
            <w:gridSpan w:val="5"/>
            <w:vAlign w:val="center"/>
          </w:tcPr>
          <w:p w14:paraId="7723857B" w14:textId="12AAF94D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4F9F544" w14:textId="77777777" w:rsidTr="00622C96">
        <w:trPr>
          <w:jc w:val="center"/>
        </w:trPr>
        <w:tc>
          <w:tcPr>
            <w:tcW w:w="3049" w:type="dxa"/>
            <w:vAlign w:val="center"/>
          </w:tcPr>
          <w:p w14:paraId="207AC859" w14:textId="77777777" w:rsidR="000D6A25" w:rsidRPr="00184299" w:rsidRDefault="000D6A25" w:rsidP="00184299">
            <w:pPr>
              <w:pStyle w:val="aa"/>
              <w:jc w:val="left"/>
            </w:pPr>
            <w:r>
              <w:t>183. Старший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244C0F76" w14:textId="250A70F2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75A96DE" w14:textId="77777777" w:rsidTr="005A5FC3">
        <w:trPr>
          <w:jc w:val="center"/>
        </w:trPr>
        <w:tc>
          <w:tcPr>
            <w:tcW w:w="3049" w:type="dxa"/>
            <w:vAlign w:val="center"/>
          </w:tcPr>
          <w:p w14:paraId="5442EB8C" w14:textId="77777777" w:rsidR="000D6A25" w:rsidRPr="00184299" w:rsidRDefault="000D6A25" w:rsidP="00184299">
            <w:pPr>
              <w:pStyle w:val="aa"/>
              <w:jc w:val="left"/>
            </w:pPr>
            <w:r>
              <w:t>184. Старший мастер</w:t>
            </w:r>
          </w:p>
        </w:tc>
        <w:tc>
          <w:tcPr>
            <w:tcW w:w="12514" w:type="dxa"/>
            <w:gridSpan w:val="5"/>
            <w:vAlign w:val="center"/>
          </w:tcPr>
          <w:p w14:paraId="7CD01FA2" w14:textId="1936BB2D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39CB495" w14:textId="77777777" w:rsidTr="008C500D">
        <w:trPr>
          <w:jc w:val="center"/>
        </w:trPr>
        <w:tc>
          <w:tcPr>
            <w:tcW w:w="3049" w:type="dxa"/>
            <w:vAlign w:val="center"/>
          </w:tcPr>
          <w:p w14:paraId="495A96CB" w14:textId="77777777" w:rsidR="000D6A25" w:rsidRPr="00184299" w:rsidRDefault="000D6A25" w:rsidP="00184299">
            <w:pPr>
              <w:pStyle w:val="aa"/>
              <w:jc w:val="left"/>
            </w:pPr>
            <w:r>
              <w:t>185. Старший мастер</w:t>
            </w:r>
          </w:p>
        </w:tc>
        <w:tc>
          <w:tcPr>
            <w:tcW w:w="12514" w:type="dxa"/>
            <w:gridSpan w:val="5"/>
            <w:vAlign w:val="center"/>
          </w:tcPr>
          <w:p w14:paraId="6CC4C3E9" w14:textId="43051396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370FC20" w14:textId="77777777" w:rsidTr="008B4051">
        <w:trPr>
          <w:jc w:val="center"/>
        </w:trPr>
        <w:tc>
          <w:tcPr>
            <w:tcW w:w="3049" w:type="dxa"/>
            <w:vAlign w:val="center"/>
          </w:tcPr>
          <w:p w14:paraId="3DC8AA8B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безопасности</w:t>
            </w:r>
          </w:p>
        </w:tc>
        <w:tc>
          <w:tcPr>
            <w:tcW w:w="3686" w:type="dxa"/>
            <w:vAlign w:val="center"/>
          </w:tcPr>
          <w:p w14:paraId="56437E58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652ECBA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65097F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CE2333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D2F0E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E56622B" w14:textId="77777777" w:rsidTr="008B4051">
        <w:trPr>
          <w:jc w:val="center"/>
        </w:trPr>
        <w:tc>
          <w:tcPr>
            <w:tcW w:w="3049" w:type="dxa"/>
            <w:vAlign w:val="center"/>
          </w:tcPr>
          <w:p w14:paraId="30853D87" w14:textId="77777777" w:rsidR="00184299" w:rsidRPr="00184299" w:rsidRDefault="00184299" w:rsidP="00184299">
            <w:pPr>
              <w:pStyle w:val="aa"/>
              <w:rPr>
                <w:i/>
              </w:rPr>
            </w:pPr>
            <w:r>
              <w:rPr>
                <w:i/>
              </w:rPr>
              <w:t>Отдел безопасности</w:t>
            </w:r>
          </w:p>
        </w:tc>
        <w:tc>
          <w:tcPr>
            <w:tcW w:w="3686" w:type="dxa"/>
            <w:vAlign w:val="center"/>
          </w:tcPr>
          <w:p w14:paraId="02963F16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8FED6B4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37F9B9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801B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AA2B067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04BEA1C6" w14:textId="77777777" w:rsidTr="00707A89">
        <w:trPr>
          <w:jc w:val="center"/>
        </w:trPr>
        <w:tc>
          <w:tcPr>
            <w:tcW w:w="3049" w:type="dxa"/>
            <w:vAlign w:val="center"/>
          </w:tcPr>
          <w:p w14:paraId="6300E41C" w14:textId="77777777" w:rsidR="000D6A25" w:rsidRPr="00184299" w:rsidRDefault="000D6A25" w:rsidP="00184299">
            <w:pPr>
              <w:pStyle w:val="aa"/>
              <w:jc w:val="left"/>
            </w:pPr>
            <w:r>
              <w:t>186.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02BC16AD" w14:textId="22BA2F2A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4A834069" w14:textId="77777777" w:rsidTr="00B116E8">
        <w:trPr>
          <w:jc w:val="center"/>
        </w:trPr>
        <w:tc>
          <w:tcPr>
            <w:tcW w:w="3049" w:type="dxa"/>
            <w:vAlign w:val="center"/>
          </w:tcPr>
          <w:p w14:paraId="2050E1E1" w14:textId="77777777" w:rsidR="000D6A25" w:rsidRPr="00184299" w:rsidRDefault="000D6A25" w:rsidP="00184299">
            <w:pPr>
              <w:pStyle w:val="aa"/>
              <w:jc w:val="left"/>
            </w:pPr>
            <w:r>
              <w:t>187. Специалист отдела безопасности</w:t>
            </w:r>
          </w:p>
        </w:tc>
        <w:tc>
          <w:tcPr>
            <w:tcW w:w="12514" w:type="dxa"/>
            <w:gridSpan w:val="5"/>
            <w:vAlign w:val="center"/>
          </w:tcPr>
          <w:p w14:paraId="3141F5E6" w14:textId="055892D1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C376709" w14:textId="77777777" w:rsidTr="008B4051">
        <w:trPr>
          <w:jc w:val="center"/>
        </w:trPr>
        <w:tc>
          <w:tcPr>
            <w:tcW w:w="3049" w:type="dxa"/>
            <w:vAlign w:val="center"/>
          </w:tcPr>
          <w:p w14:paraId="284ADD67" w14:textId="77777777" w:rsidR="00184299" w:rsidRPr="00184299" w:rsidRDefault="00184299" w:rsidP="00184299">
            <w:pPr>
              <w:pStyle w:val="aa"/>
              <w:rPr>
                <w:i/>
              </w:rPr>
            </w:pPr>
            <w:r>
              <w:rPr>
                <w:i/>
              </w:rPr>
              <w:t>Отдел режима</w:t>
            </w:r>
          </w:p>
        </w:tc>
        <w:tc>
          <w:tcPr>
            <w:tcW w:w="3686" w:type="dxa"/>
            <w:vAlign w:val="center"/>
          </w:tcPr>
          <w:p w14:paraId="5B1C896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0D08EE8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C074D9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F38AF0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C9FDEEA" w14:textId="77777777" w:rsidR="00184299" w:rsidRPr="00063DF1" w:rsidRDefault="00184299" w:rsidP="00DB70BA">
            <w:pPr>
              <w:pStyle w:val="aa"/>
            </w:pPr>
          </w:p>
        </w:tc>
      </w:tr>
      <w:tr w:rsidR="000D6A25" w:rsidRPr="00AF49A3" w14:paraId="71871B1D" w14:textId="77777777" w:rsidTr="00624712">
        <w:trPr>
          <w:jc w:val="center"/>
        </w:trPr>
        <w:tc>
          <w:tcPr>
            <w:tcW w:w="3049" w:type="dxa"/>
            <w:vAlign w:val="center"/>
          </w:tcPr>
          <w:p w14:paraId="2478AEAB" w14:textId="77777777" w:rsidR="000D6A25" w:rsidRPr="00184299" w:rsidRDefault="000D6A25" w:rsidP="00184299">
            <w:pPr>
              <w:pStyle w:val="aa"/>
              <w:jc w:val="left"/>
            </w:pPr>
            <w:r>
              <w:t xml:space="preserve">188.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4872A740" w14:textId="3B8445D6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0ED0CF05" w14:textId="77777777" w:rsidTr="00AA6D43">
        <w:trPr>
          <w:jc w:val="center"/>
        </w:trPr>
        <w:tc>
          <w:tcPr>
            <w:tcW w:w="3049" w:type="dxa"/>
            <w:vAlign w:val="center"/>
          </w:tcPr>
          <w:p w14:paraId="672811B5" w14:textId="77777777" w:rsidR="000D6A25" w:rsidRPr="00184299" w:rsidRDefault="000D6A25" w:rsidP="00184299">
            <w:pPr>
              <w:pStyle w:val="aa"/>
              <w:jc w:val="left"/>
            </w:pPr>
            <w:r>
              <w:t xml:space="preserve">189.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3B5D8C01" w14:textId="70FF2122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5EE03EB9" w14:textId="77777777" w:rsidTr="00446FF7">
        <w:trPr>
          <w:jc w:val="center"/>
        </w:trPr>
        <w:tc>
          <w:tcPr>
            <w:tcW w:w="3049" w:type="dxa"/>
            <w:vAlign w:val="center"/>
          </w:tcPr>
          <w:p w14:paraId="7BA29F52" w14:textId="77777777" w:rsidR="000D6A25" w:rsidRPr="00184299" w:rsidRDefault="000D6A25" w:rsidP="00184299">
            <w:pPr>
              <w:pStyle w:val="aa"/>
              <w:jc w:val="left"/>
            </w:pPr>
            <w:r>
              <w:t xml:space="preserve">190.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0D2EFE58" w14:textId="357599A8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7DC801CE" w14:textId="77777777" w:rsidTr="00C22471">
        <w:trPr>
          <w:jc w:val="center"/>
        </w:trPr>
        <w:tc>
          <w:tcPr>
            <w:tcW w:w="3049" w:type="dxa"/>
            <w:vAlign w:val="center"/>
          </w:tcPr>
          <w:p w14:paraId="5BD3275B" w14:textId="77777777" w:rsidR="000D6A25" w:rsidRPr="00184299" w:rsidRDefault="000D6A25" w:rsidP="00184299">
            <w:pPr>
              <w:pStyle w:val="aa"/>
              <w:jc w:val="left"/>
            </w:pPr>
            <w:r>
              <w:t xml:space="preserve">191.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7CA5C01D" w14:textId="38011411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1FDBB006" w14:textId="77777777" w:rsidTr="002351C5">
        <w:trPr>
          <w:jc w:val="center"/>
        </w:trPr>
        <w:tc>
          <w:tcPr>
            <w:tcW w:w="3049" w:type="dxa"/>
            <w:vAlign w:val="center"/>
          </w:tcPr>
          <w:p w14:paraId="7CFA43FA" w14:textId="77777777" w:rsidR="000D6A25" w:rsidRPr="00184299" w:rsidRDefault="000D6A25" w:rsidP="00184299">
            <w:pPr>
              <w:pStyle w:val="aa"/>
              <w:jc w:val="left"/>
            </w:pPr>
            <w:r>
              <w:t xml:space="preserve">192.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322DBDEB" w14:textId="45A0E893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0D6A25" w:rsidRPr="00AF49A3" w14:paraId="261F0009" w14:textId="77777777" w:rsidTr="00D80671">
        <w:trPr>
          <w:jc w:val="center"/>
        </w:trPr>
        <w:tc>
          <w:tcPr>
            <w:tcW w:w="3049" w:type="dxa"/>
            <w:vAlign w:val="center"/>
          </w:tcPr>
          <w:p w14:paraId="49FC8CE1" w14:textId="77777777" w:rsidR="000D6A25" w:rsidRPr="00184299" w:rsidRDefault="000D6A25" w:rsidP="00184299">
            <w:pPr>
              <w:pStyle w:val="aa"/>
              <w:jc w:val="left"/>
            </w:pPr>
            <w:r>
              <w:t xml:space="preserve">193.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329C02AA" w14:textId="3A529217" w:rsidR="000D6A25" w:rsidRPr="00063DF1" w:rsidRDefault="000D6A25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B193EE0" w14:textId="77777777" w:rsidTr="00E524B5">
        <w:trPr>
          <w:jc w:val="center"/>
        </w:trPr>
        <w:tc>
          <w:tcPr>
            <w:tcW w:w="3049" w:type="dxa"/>
            <w:vAlign w:val="center"/>
          </w:tcPr>
          <w:p w14:paraId="0E512FAA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194.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16B8D03C" w14:textId="78CCC641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531849C" w14:textId="77777777" w:rsidTr="000E694B">
        <w:trPr>
          <w:jc w:val="center"/>
        </w:trPr>
        <w:tc>
          <w:tcPr>
            <w:tcW w:w="3049" w:type="dxa"/>
            <w:vAlign w:val="center"/>
          </w:tcPr>
          <w:p w14:paraId="228DF03E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195. Контролер </w:t>
            </w:r>
          </w:p>
        </w:tc>
        <w:tc>
          <w:tcPr>
            <w:tcW w:w="12514" w:type="dxa"/>
            <w:gridSpan w:val="5"/>
            <w:vAlign w:val="center"/>
          </w:tcPr>
          <w:p w14:paraId="55194323" w14:textId="1E8379FB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319FF573" w14:textId="77777777" w:rsidTr="00783F23">
        <w:trPr>
          <w:jc w:val="center"/>
        </w:trPr>
        <w:tc>
          <w:tcPr>
            <w:tcW w:w="3049" w:type="dxa"/>
            <w:vAlign w:val="center"/>
          </w:tcPr>
          <w:p w14:paraId="17B927EC" w14:textId="77777777" w:rsidR="004411F7" w:rsidRPr="00184299" w:rsidRDefault="004411F7" w:rsidP="00184299">
            <w:pPr>
              <w:pStyle w:val="aa"/>
              <w:jc w:val="left"/>
            </w:pPr>
            <w:r>
              <w:t>196. Начальник смены</w:t>
            </w:r>
          </w:p>
        </w:tc>
        <w:tc>
          <w:tcPr>
            <w:tcW w:w="12514" w:type="dxa"/>
            <w:gridSpan w:val="5"/>
            <w:vAlign w:val="center"/>
          </w:tcPr>
          <w:p w14:paraId="4ED73884" w14:textId="64A58BDF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F5E8C69" w14:textId="77777777" w:rsidTr="007B4104">
        <w:trPr>
          <w:jc w:val="center"/>
        </w:trPr>
        <w:tc>
          <w:tcPr>
            <w:tcW w:w="3049" w:type="dxa"/>
            <w:vAlign w:val="center"/>
          </w:tcPr>
          <w:p w14:paraId="6097F9EB" w14:textId="77777777" w:rsidR="004411F7" w:rsidRPr="00184299" w:rsidRDefault="004411F7" w:rsidP="00184299">
            <w:pPr>
              <w:pStyle w:val="aa"/>
              <w:jc w:val="left"/>
            </w:pPr>
            <w:r>
              <w:t>197. Дежурный оперативный</w:t>
            </w:r>
          </w:p>
        </w:tc>
        <w:tc>
          <w:tcPr>
            <w:tcW w:w="12514" w:type="dxa"/>
            <w:gridSpan w:val="5"/>
            <w:vAlign w:val="center"/>
          </w:tcPr>
          <w:p w14:paraId="272DB3FC" w14:textId="69711FC0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5A560F22" w14:textId="77777777" w:rsidTr="00F70282">
        <w:trPr>
          <w:jc w:val="center"/>
        </w:trPr>
        <w:tc>
          <w:tcPr>
            <w:tcW w:w="3049" w:type="dxa"/>
            <w:vAlign w:val="center"/>
          </w:tcPr>
          <w:p w14:paraId="093D6506" w14:textId="77777777" w:rsidR="004411F7" w:rsidRPr="00184299" w:rsidRDefault="004411F7" w:rsidP="00184299">
            <w:pPr>
              <w:pStyle w:val="aa"/>
              <w:jc w:val="left"/>
            </w:pPr>
            <w:r>
              <w:t>198. Специалист пропускного режима</w:t>
            </w:r>
          </w:p>
        </w:tc>
        <w:tc>
          <w:tcPr>
            <w:tcW w:w="12514" w:type="dxa"/>
            <w:gridSpan w:val="5"/>
            <w:vAlign w:val="center"/>
          </w:tcPr>
          <w:p w14:paraId="1320547E" w14:textId="550BFE40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F86CF30" w14:textId="77777777" w:rsidTr="00C91656">
        <w:trPr>
          <w:jc w:val="center"/>
        </w:trPr>
        <w:tc>
          <w:tcPr>
            <w:tcW w:w="3049" w:type="dxa"/>
            <w:vAlign w:val="center"/>
          </w:tcPr>
          <w:p w14:paraId="328F6F62" w14:textId="77777777" w:rsidR="004411F7" w:rsidRPr="00184299" w:rsidRDefault="004411F7" w:rsidP="00184299">
            <w:pPr>
              <w:pStyle w:val="aa"/>
              <w:jc w:val="left"/>
            </w:pPr>
            <w:r>
              <w:t>199. Сторож-контролер</w:t>
            </w:r>
          </w:p>
        </w:tc>
        <w:tc>
          <w:tcPr>
            <w:tcW w:w="12514" w:type="dxa"/>
            <w:gridSpan w:val="5"/>
            <w:vAlign w:val="center"/>
          </w:tcPr>
          <w:p w14:paraId="290E2AA5" w14:textId="1501DC4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2A94FD95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C736B6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главного энергетика</w:t>
            </w:r>
          </w:p>
        </w:tc>
        <w:tc>
          <w:tcPr>
            <w:tcW w:w="3686" w:type="dxa"/>
            <w:vAlign w:val="center"/>
          </w:tcPr>
          <w:p w14:paraId="228AA887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3C7016AA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322468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4F7BF6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F765B2F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115388AF" w14:textId="77777777" w:rsidTr="00E349AE">
        <w:trPr>
          <w:jc w:val="center"/>
        </w:trPr>
        <w:tc>
          <w:tcPr>
            <w:tcW w:w="3049" w:type="dxa"/>
            <w:vAlign w:val="center"/>
          </w:tcPr>
          <w:p w14:paraId="30D0F8FF" w14:textId="77777777" w:rsidR="004411F7" w:rsidRPr="00184299" w:rsidRDefault="004411F7" w:rsidP="00184299">
            <w:pPr>
              <w:pStyle w:val="aa"/>
              <w:jc w:val="left"/>
            </w:pPr>
            <w:r>
              <w:t>200. Главный энергетик</w:t>
            </w:r>
          </w:p>
        </w:tc>
        <w:tc>
          <w:tcPr>
            <w:tcW w:w="12514" w:type="dxa"/>
            <w:gridSpan w:val="5"/>
            <w:vAlign w:val="center"/>
          </w:tcPr>
          <w:p w14:paraId="1093CE06" w14:textId="6386881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36496AE9" w14:textId="77777777" w:rsidTr="008B4051">
        <w:trPr>
          <w:jc w:val="center"/>
        </w:trPr>
        <w:tc>
          <w:tcPr>
            <w:tcW w:w="3049" w:type="dxa"/>
            <w:vAlign w:val="center"/>
          </w:tcPr>
          <w:p w14:paraId="4CAF6682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контроля качества</w:t>
            </w:r>
          </w:p>
        </w:tc>
        <w:tc>
          <w:tcPr>
            <w:tcW w:w="3686" w:type="dxa"/>
            <w:vAlign w:val="center"/>
          </w:tcPr>
          <w:p w14:paraId="7FFC6742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1124D9C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6380C4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F3ABE0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B98F705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438FE58D" w14:textId="77777777" w:rsidTr="00962E4C">
        <w:trPr>
          <w:jc w:val="center"/>
        </w:trPr>
        <w:tc>
          <w:tcPr>
            <w:tcW w:w="3049" w:type="dxa"/>
            <w:vAlign w:val="center"/>
          </w:tcPr>
          <w:p w14:paraId="39973C4B" w14:textId="77777777" w:rsidR="004411F7" w:rsidRPr="00184299" w:rsidRDefault="004411F7" w:rsidP="00184299">
            <w:pPr>
              <w:pStyle w:val="aa"/>
              <w:jc w:val="left"/>
            </w:pPr>
            <w:r>
              <w:t>201. Инженер по метрологии и стандартизации</w:t>
            </w:r>
          </w:p>
        </w:tc>
        <w:tc>
          <w:tcPr>
            <w:tcW w:w="12514" w:type="dxa"/>
            <w:gridSpan w:val="5"/>
            <w:vAlign w:val="center"/>
          </w:tcPr>
          <w:p w14:paraId="2266246B" w14:textId="43B39BCE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2601332" w14:textId="77777777" w:rsidTr="00B01483">
        <w:trPr>
          <w:jc w:val="center"/>
        </w:trPr>
        <w:tc>
          <w:tcPr>
            <w:tcW w:w="3049" w:type="dxa"/>
            <w:vAlign w:val="center"/>
          </w:tcPr>
          <w:p w14:paraId="02663369" w14:textId="77777777" w:rsidR="004411F7" w:rsidRPr="00184299" w:rsidRDefault="004411F7" w:rsidP="00184299">
            <w:pPr>
              <w:pStyle w:val="aa"/>
              <w:jc w:val="left"/>
            </w:pPr>
            <w:r>
              <w:t>202. Менеджер СМК</w:t>
            </w:r>
          </w:p>
        </w:tc>
        <w:tc>
          <w:tcPr>
            <w:tcW w:w="12514" w:type="dxa"/>
            <w:gridSpan w:val="5"/>
            <w:vAlign w:val="center"/>
          </w:tcPr>
          <w:p w14:paraId="16C51916" w14:textId="17600094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A1B476D" w14:textId="77777777" w:rsidTr="006615E7">
        <w:trPr>
          <w:jc w:val="center"/>
        </w:trPr>
        <w:tc>
          <w:tcPr>
            <w:tcW w:w="3049" w:type="dxa"/>
            <w:vAlign w:val="center"/>
          </w:tcPr>
          <w:p w14:paraId="5ACD3376" w14:textId="77777777" w:rsidR="004411F7" w:rsidRPr="00184299" w:rsidRDefault="004411F7" w:rsidP="00184299">
            <w:pPr>
              <w:pStyle w:val="aa"/>
              <w:jc w:val="left"/>
            </w:pPr>
            <w:r>
              <w:t>203. Руководитель службы контроля качества</w:t>
            </w:r>
          </w:p>
        </w:tc>
        <w:tc>
          <w:tcPr>
            <w:tcW w:w="12514" w:type="dxa"/>
            <w:gridSpan w:val="5"/>
            <w:vAlign w:val="center"/>
          </w:tcPr>
          <w:p w14:paraId="2DCDC56A" w14:textId="7AFECFCD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EB59FC9" w14:textId="77777777" w:rsidTr="008A23A8">
        <w:trPr>
          <w:jc w:val="center"/>
        </w:trPr>
        <w:tc>
          <w:tcPr>
            <w:tcW w:w="3049" w:type="dxa"/>
            <w:vAlign w:val="center"/>
          </w:tcPr>
          <w:p w14:paraId="13900B39" w14:textId="77777777" w:rsidR="004411F7" w:rsidRPr="00184299" w:rsidRDefault="004411F7" w:rsidP="00184299">
            <w:pPr>
              <w:pStyle w:val="aa"/>
              <w:jc w:val="left"/>
            </w:pPr>
            <w:r>
              <w:t>204. Специалист по статическому анализу</w:t>
            </w:r>
          </w:p>
        </w:tc>
        <w:tc>
          <w:tcPr>
            <w:tcW w:w="12514" w:type="dxa"/>
            <w:gridSpan w:val="5"/>
            <w:vAlign w:val="center"/>
          </w:tcPr>
          <w:p w14:paraId="372B99BC" w14:textId="2EBADBC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4019582" w14:textId="77777777" w:rsidTr="008B4051">
        <w:trPr>
          <w:jc w:val="center"/>
        </w:trPr>
        <w:tc>
          <w:tcPr>
            <w:tcW w:w="3049" w:type="dxa"/>
            <w:vAlign w:val="center"/>
          </w:tcPr>
          <w:p w14:paraId="38BF975F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по ремонту и смене ассортимента</w:t>
            </w:r>
          </w:p>
        </w:tc>
        <w:tc>
          <w:tcPr>
            <w:tcW w:w="3686" w:type="dxa"/>
            <w:vAlign w:val="center"/>
          </w:tcPr>
          <w:p w14:paraId="291ED794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F4107DC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CD7342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6F87C9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5D1283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9A9B896" w14:textId="77777777" w:rsidTr="008B4051">
        <w:trPr>
          <w:jc w:val="center"/>
        </w:trPr>
        <w:tc>
          <w:tcPr>
            <w:tcW w:w="3049" w:type="dxa"/>
            <w:vAlign w:val="center"/>
          </w:tcPr>
          <w:p w14:paraId="0BD184E8" w14:textId="77777777" w:rsidR="00184299" w:rsidRPr="00184299" w:rsidRDefault="00184299" w:rsidP="00184299">
            <w:pPr>
              <w:pStyle w:val="aa"/>
              <w:jc w:val="left"/>
            </w:pPr>
            <w:r>
              <w:t>205. Мастер</w:t>
            </w:r>
          </w:p>
        </w:tc>
        <w:tc>
          <w:tcPr>
            <w:tcW w:w="3686" w:type="dxa"/>
            <w:vAlign w:val="center"/>
          </w:tcPr>
          <w:p w14:paraId="7FE4623D" w14:textId="77777777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</w:t>
            </w:r>
            <w:r>
              <w:lastRenderedPageBreak/>
              <w:t>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799B392" w14:textId="77777777" w:rsidR="00184299" w:rsidRDefault="00184299" w:rsidP="00DB70BA">
            <w:pPr>
              <w:pStyle w:val="aa"/>
            </w:pPr>
            <w:r>
              <w:lastRenderedPageBreak/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E8ADA2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FDFFC9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EE9C7F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F05D597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1B022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A2E335C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39753C2B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61921F1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DC00E5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BF3476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45C42BB" w14:textId="77777777" w:rsidTr="008B4051">
        <w:trPr>
          <w:jc w:val="center"/>
        </w:trPr>
        <w:tc>
          <w:tcPr>
            <w:tcW w:w="3049" w:type="dxa"/>
            <w:vAlign w:val="center"/>
          </w:tcPr>
          <w:p w14:paraId="6DDFBFAB" w14:textId="77777777" w:rsidR="00184299" w:rsidRPr="00184299" w:rsidRDefault="00184299" w:rsidP="00184299">
            <w:pPr>
              <w:pStyle w:val="aa"/>
              <w:jc w:val="left"/>
            </w:pPr>
            <w:r>
              <w:t xml:space="preserve">206. Менеджер </w:t>
            </w:r>
          </w:p>
        </w:tc>
        <w:tc>
          <w:tcPr>
            <w:tcW w:w="3686" w:type="dxa"/>
            <w:vAlign w:val="center"/>
          </w:tcPr>
          <w:p w14:paraId="3BC8FDB4" w14:textId="77777777" w:rsidR="00184299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8B9C286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9686A3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5C0A50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8751D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C04903C" w14:textId="77777777" w:rsidTr="008B4051">
        <w:trPr>
          <w:jc w:val="center"/>
        </w:trPr>
        <w:tc>
          <w:tcPr>
            <w:tcW w:w="3049" w:type="dxa"/>
            <w:vAlign w:val="center"/>
          </w:tcPr>
          <w:p w14:paraId="1278E9A9" w14:textId="77777777" w:rsidR="00184299" w:rsidRPr="00184299" w:rsidRDefault="00184299" w:rsidP="00184299">
            <w:pPr>
              <w:pStyle w:val="aa"/>
              <w:jc w:val="left"/>
            </w:pPr>
            <w:r>
              <w:t>207. Механик</w:t>
            </w:r>
          </w:p>
        </w:tc>
        <w:tc>
          <w:tcPr>
            <w:tcW w:w="3686" w:type="dxa"/>
            <w:vAlign w:val="center"/>
          </w:tcPr>
          <w:p w14:paraId="43A8B742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A8B4807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C57015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0DB6DC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D0F38D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CC44FE7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1E240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597019" w14:textId="6552D89F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B2E281A" w14:textId="76414E95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4C5500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09CDE0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FFCF6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56D443C" w14:textId="77777777" w:rsidTr="008B4051">
        <w:trPr>
          <w:jc w:val="center"/>
        </w:trPr>
        <w:tc>
          <w:tcPr>
            <w:tcW w:w="3049" w:type="dxa"/>
            <w:vAlign w:val="center"/>
          </w:tcPr>
          <w:p w14:paraId="623A0E3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83FF76B" w14:textId="64664FF0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903C0D9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00A442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4E4BD9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6494F2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A2CC700" w14:textId="77777777" w:rsidTr="008B4051">
        <w:trPr>
          <w:jc w:val="center"/>
        </w:trPr>
        <w:tc>
          <w:tcPr>
            <w:tcW w:w="3049" w:type="dxa"/>
            <w:vAlign w:val="center"/>
          </w:tcPr>
          <w:p w14:paraId="1BDF81D3" w14:textId="77777777" w:rsidR="00184299" w:rsidRPr="00184299" w:rsidRDefault="00184299" w:rsidP="00184299">
            <w:pPr>
              <w:pStyle w:val="aa"/>
              <w:jc w:val="left"/>
            </w:pPr>
            <w:r>
              <w:t>208. Слесарь-ремонтник 4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68842ED4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205572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1EE433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C95AE6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551B22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3573A7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DB51B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2DAF076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3447B8EF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3E8E690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6071A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6F52FB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5F77DAF" w14:textId="77777777" w:rsidTr="008B4051">
        <w:trPr>
          <w:jc w:val="center"/>
        </w:trPr>
        <w:tc>
          <w:tcPr>
            <w:tcW w:w="3049" w:type="dxa"/>
            <w:vAlign w:val="center"/>
          </w:tcPr>
          <w:p w14:paraId="48A2892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E74CC47" w14:textId="09290A33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1CD863B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4A32F0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34FA56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188BE4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CE07C86" w14:textId="77777777" w:rsidTr="008B4051">
        <w:trPr>
          <w:jc w:val="center"/>
        </w:trPr>
        <w:tc>
          <w:tcPr>
            <w:tcW w:w="3049" w:type="dxa"/>
            <w:vAlign w:val="center"/>
          </w:tcPr>
          <w:p w14:paraId="129D73A6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209. Слесарь-ремонтник 5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3D6A6F50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73D18E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DF0D1F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AB3191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3D5671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A420BED" w14:textId="77777777" w:rsidTr="008B4051">
        <w:trPr>
          <w:jc w:val="center"/>
        </w:trPr>
        <w:tc>
          <w:tcPr>
            <w:tcW w:w="3049" w:type="dxa"/>
            <w:vAlign w:val="center"/>
          </w:tcPr>
          <w:p w14:paraId="5B16101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8746CBD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257C90D0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36CC42A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26826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1663D1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9862B8C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D0268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66352C0" w14:textId="6BFEB44E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B6A68B1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C3F191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BB1F8B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5A0811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FB9CB1C" w14:textId="77777777" w:rsidTr="008B4051">
        <w:trPr>
          <w:jc w:val="center"/>
        </w:trPr>
        <w:tc>
          <w:tcPr>
            <w:tcW w:w="3049" w:type="dxa"/>
            <w:vAlign w:val="center"/>
          </w:tcPr>
          <w:p w14:paraId="0B4176ED" w14:textId="77777777" w:rsidR="00184299" w:rsidRPr="00184299" w:rsidRDefault="00184299" w:rsidP="00184299">
            <w:pPr>
              <w:pStyle w:val="aa"/>
              <w:jc w:val="left"/>
            </w:pPr>
            <w:r>
              <w:t>210. Слесарь-ремонтник 5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697C0623" w14:textId="3EC287C2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60454B7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7F32CED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B34F5B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C2C2D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DF6C46F" w14:textId="77777777" w:rsidTr="008B4051">
        <w:trPr>
          <w:jc w:val="center"/>
        </w:trPr>
        <w:tc>
          <w:tcPr>
            <w:tcW w:w="3049" w:type="dxa"/>
            <w:vAlign w:val="center"/>
          </w:tcPr>
          <w:p w14:paraId="75B1C79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041C9B6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6E42242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903215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8228E2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0B5151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A5B043B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DAAF3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67FAE9D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6B5A7F45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09D169C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D417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08D5DF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F6F3BF2" w14:textId="77777777" w:rsidTr="008B4051">
        <w:trPr>
          <w:jc w:val="center"/>
        </w:trPr>
        <w:tc>
          <w:tcPr>
            <w:tcW w:w="3049" w:type="dxa"/>
            <w:vAlign w:val="center"/>
          </w:tcPr>
          <w:p w14:paraId="20BE1F0F" w14:textId="77777777" w:rsidR="00184299" w:rsidRPr="00184299" w:rsidRDefault="00184299" w:rsidP="00184299">
            <w:pPr>
              <w:pStyle w:val="aa"/>
              <w:jc w:val="left"/>
            </w:pPr>
            <w:r>
              <w:t>211. Слесарь-ремонтник 5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38BA364D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AC1F61F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E0BEE6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AC6023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950E50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F25F8E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5B9D2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AA91D76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24DC2377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2C495FC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EC1D1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E243C3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D76ED05" w14:textId="77777777" w:rsidTr="008B4051">
        <w:trPr>
          <w:jc w:val="center"/>
        </w:trPr>
        <w:tc>
          <w:tcPr>
            <w:tcW w:w="3049" w:type="dxa"/>
            <w:vAlign w:val="center"/>
          </w:tcPr>
          <w:p w14:paraId="1ECB366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4F2B79A" w14:textId="5204761A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</w:t>
            </w:r>
            <w:r w:rsidR="00184299">
              <w:lastRenderedPageBreak/>
              <w:t>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E7A72E7" w14:textId="77777777" w:rsidR="00184299" w:rsidRDefault="00184299" w:rsidP="00DB70BA">
            <w:pPr>
              <w:pStyle w:val="aa"/>
            </w:pPr>
            <w:r>
              <w:lastRenderedPageBreak/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A96C76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56BCEA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3E46EA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CA855FC" w14:textId="77777777" w:rsidTr="008B4051">
        <w:trPr>
          <w:jc w:val="center"/>
        </w:trPr>
        <w:tc>
          <w:tcPr>
            <w:tcW w:w="3049" w:type="dxa"/>
            <w:vAlign w:val="center"/>
          </w:tcPr>
          <w:p w14:paraId="766F8A31" w14:textId="77777777" w:rsidR="00184299" w:rsidRPr="00184299" w:rsidRDefault="00184299" w:rsidP="00184299">
            <w:pPr>
              <w:pStyle w:val="aa"/>
              <w:jc w:val="left"/>
            </w:pPr>
            <w:r>
              <w:t>212. Слесарь-ремонтник 6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30156E8A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13E7DF9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5738B2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CAD4A6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F0B397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45295AC" w14:textId="77777777" w:rsidTr="008B4051">
        <w:trPr>
          <w:jc w:val="center"/>
        </w:trPr>
        <w:tc>
          <w:tcPr>
            <w:tcW w:w="3049" w:type="dxa"/>
            <w:vAlign w:val="center"/>
          </w:tcPr>
          <w:p w14:paraId="00F7709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FA7856F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48B6C3B9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267F71B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23AC2B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34DA22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CC5C9C6" w14:textId="77777777" w:rsidTr="008B4051">
        <w:trPr>
          <w:jc w:val="center"/>
        </w:trPr>
        <w:tc>
          <w:tcPr>
            <w:tcW w:w="3049" w:type="dxa"/>
            <w:vAlign w:val="center"/>
          </w:tcPr>
          <w:p w14:paraId="1F44E0B8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06DC8CA" w14:textId="296D50F1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EBCADF8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76AF2F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CF7A88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409F34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D8E8163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DA7D81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по управлению персоналом</w:t>
            </w:r>
          </w:p>
        </w:tc>
        <w:tc>
          <w:tcPr>
            <w:tcW w:w="3686" w:type="dxa"/>
            <w:vAlign w:val="center"/>
          </w:tcPr>
          <w:p w14:paraId="5B0DB021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372ABBFA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D7A456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6C65E1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3152739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5C5B7D6C" w14:textId="77777777" w:rsidTr="00EA1E5A">
        <w:trPr>
          <w:jc w:val="center"/>
        </w:trPr>
        <w:tc>
          <w:tcPr>
            <w:tcW w:w="3049" w:type="dxa"/>
            <w:vAlign w:val="center"/>
          </w:tcPr>
          <w:p w14:paraId="4F0677F9" w14:textId="77777777" w:rsidR="004411F7" w:rsidRPr="00184299" w:rsidRDefault="004411F7" w:rsidP="00184299">
            <w:pPr>
              <w:pStyle w:val="aa"/>
              <w:jc w:val="left"/>
            </w:pPr>
            <w:r>
              <w:t>213. Ведущий специалист по подбору и адаптации персонала</w:t>
            </w:r>
          </w:p>
        </w:tc>
        <w:tc>
          <w:tcPr>
            <w:tcW w:w="12514" w:type="dxa"/>
            <w:gridSpan w:val="5"/>
            <w:vAlign w:val="center"/>
          </w:tcPr>
          <w:p w14:paraId="38CAEFBA" w14:textId="2D0A13BB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0F080067" w14:textId="77777777" w:rsidTr="00E32830">
        <w:trPr>
          <w:jc w:val="center"/>
        </w:trPr>
        <w:tc>
          <w:tcPr>
            <w:tcW w:w="3049" w:type="dxa"/>
            <w:vAlign w:val="center"/>
          </w:tcPr>
          <w:p w14:paraId="3CE783AF" w14:textId="77777777" w:rsidR="004411F7" w:rsidRPr="00184299" w:rsidRDefault="004411F7" w:rsidP="00184299">
            <w:pPr>
              <w:pStyle w:val="aa"/>
              <w:jc w:val="left"/>
            </w:pPr>
            <w:r>
              <w:t>214. Ведущий специалист по труду и заработной плате</w:t>
            </w:r>
          </w:p>
        </w:tc>
        <w:tc>
          <w:tcPr>
            <w:tcW w:w="12514" w:type="dxa"/>
            <w:gridSpan w:val="5"/>
            <w:vAlign w:val="center"/>
          </w:tcPr>
          <w:p w14:paraId="092FEF9D" w14:textId="64C99017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7E8D809B" w14:textId="77777777" w:rsidTr="003A7E93">
        <w:trPr>
          <w:jc w:val="center"/>
        </w:trPr>
        <w:tc>
          <w:tcPr>
            <w:tcW w:w="3049" w:type="dxa"/>
            <w:vAlign w:val="center"/>
          </w:tcPr>
          <w:p w14:paraId="410422E5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215.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74766F01" w14:textId="0E7FBD6B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711D12D" w14:textId="77777777" w:rsidTr="009758F2">
        <w:trPr>
          <w:jc w:val="center"/>
        </w:trPr>
        <w:tc>
          <w:tcPr>
            <w:tcW w:w="3049" w:type="dxa"/>
            <w:vAlign w:val="center"/>
          </w:tcPr>
          <w:p w14:paraId="158BB545" w14:textId="77777777" w:rsidR="004411F7" w:rsidRPr="00184299" w:rsidRDefault="004411F7" w:rsidP="00184299">
            <w:pPr>
              <w:pStyle w:val="aa"/>
              <w:jc w:val="left"/>
            </w:pPr>
            <w:r>
              <w:t>216. Специалист по кадровому делопроизводству</w:t>
            </w:r>
          </w:p>
        </w:tc>
        <w:tc>
          <w:tcPr>
            <w:tcW w:w="12514" w:type="dxa"/>
            <w:gridSpan w:val="5"/>
            <w:vAlign w:val="center"/>
          </w:tcPr>
          <w:p w14:paraId="2F674012" w14:textId="16F1F7CF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083F2D0" w14:textId="77777777" w:rsidTr="00786D1F">
        <w:trPr>
          <w:jc w:val="center"/>
        </w:trPr>
        <w:tc>
          <w:tcPr>
            <w:tcW w:w="3049" w:type="dxa"/>
            <w:vAlign w:val="center"/>
          </w:tcPr>
          <w:p w14:paraId="71926EA1" w14:textId="77777777" w:rsidR="004411F7" w:rsidRPr="00184299" w:rsidRDefault="004411F7" w:rsidP="00184299">
            <w:pPr>
              <w:pStyle w:val="aa"/>
              <w:jc w:val="left"/>
            </w:pPr>
            <w:r>
              <w:t>217. Специалист по кадровому делопроизводству</w:t>
            </w:r>
          </w:p>
        </w:tc>
        <w:tc>
          <w:tcPr>
            <w:tcW w:w="12514" w:type="dxa"/>
            <w:gridSpan w:val="5"/>
            <w:vAlign w:val="center"/>
          </w:tcPr>
          <w:p w14:paraId="358027CF" w14:textId="1A01BBA7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34811036" w14:textId="77777777" w:rsidTr="00CE6005">
        <w:trPr>
          <w:jc w:val="center"/>
        </w:trPr>
        <w:tc>
          <w:tcPr>
            <w:tcW w:w="3049" w:type="dxa"/>
            <w:vAlign w:val="center"/>
          </w:tcPr>
          <w:p w14:paraId="3106DB66" w14:textId="77777777" w:rsidR="004411F7" w:rsidRPr="00184299" w:rsidRDefault="004411F7" w:rsidP="00184299">
            <w:pPr>
              <w:pStyle w:val="aa"/>
              <w:jc w:val="left"/>
            </w:pPr>
            <w:r>
              <w:t>218. Специалист по обучению и развитию персонала</w:t>
            </w:r>
          </w:p>
        </w:tc>
        <w:tc>
          <w:tcPr>
            <w:tcW w:w="12514" w:type="dxa"/>
            <w:gridSpan w:val="5"/>
            <w:vAlign w:val="center"/>
          </w:tcPr>
          <w:p w14:paraId="117E4746" w14:textId="5CD7B656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0B25CDE1" w14:textId="77777777" w:rsidTr="00745FF3">
        <w:trPr>
          <w:jc w:val="center"/>
        </w:trPr>
        <w:tc>
          <w:tcPr>
            <w:tcW w:w="3049" w:type="dxa"/>
            <w:vAlign w:val="center"/>
          </w:tcPr>
          <w:p w14:paraId="5657C1E8" w14:textId="77777777" w:rsidR="004411F7" w:rsidRPr="00184299" w:rsidRDefault="004411F7" w:rsidP="00184299">
            <w:pPr>
              <w:pStyle w:val="aa"/>
              <w:jc w:val="left"/>
            </w:pPr>
            <w:r>
              <w:t>219. Специалист по работе с иностранными гражданами</w:t>
            </w:r>
          </w:p>
        </w:tc>
        <w:tc>
          <w:tcPr>
            <w:tcW w:w="12514" w:type="dxa"/>
            <w:gridSpan w:val="5"/>
            <w:vAlign w:val="center"/>
          </w:tcPr>
          <w:p w14:paraId="11DDF5A7" w14:textId="266B40C2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3C30719F" w14:textId="77777777" w:rsidTr="00664E5F">
        <w:trPr>
          <w:jc w:val="center"/>
        </w:trPr>
        <w:tc>
          <w:tcPr>
            <w:tcW w:w="3049" w:type="dxa"/>
            <w:vAlign w:val="center"/>
          </w:tcPr>
          <w:p w14:paraId="4457EBC8" w14:textId="77777777" w:rsidR="004411F7" w:rsidRPr="00184299" w:rsidRDefault="004411F7" w:rsidP="00184299">
            <w:pPr>
              <w:pStyle w:val="aa"/>
              <w:jc w:val="left"/>
            </w:pPr>
            <w:r>
              <w:t>220. Специалист по работе с иностранными гражданами</w:t>
            </w:r>
          </w:p>
        </w:tc>
        <w:tc>
          <w:tcPr>
            <w:tcW w:w="12514" w:type="dxa"/>
            <w:gridSpan w:val="5"/>
            <w:vAlign w:val="center"/>
          </w:tcPr>
          <w:p w14:paraId="2F99D941" w14:textId="607494E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49A7A9E" w14:textId="77777777" w:rsidTr="008B4051">
        <w:trPr>
          <w:jc w:val="center"/>
        </w:trPr>
        <w:tc>
          <w:tcPr>
            <w:tcW w:w="3049" w:type="dxa"/>
            <w:vAlign w:val="center"/>
          </w:tcPr>
          <w:p w14:paraId="2983C6E4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Столовая</w:t>
            </w:r>
          </w:p>
        </w:tc>
        <w:tc>
          <w:tcPr>
            <w:tcW w:w="3686" w:type="dxa"/>
            <w:vAlign w:val="center"/>
          </w:tcPr>
          <w:p w14:paraId="3F71E268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F0797DC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15991D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43D94F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87AA3B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3FD225DA" w14:textId="77777777" w:rsidTr="00182F77">
        <w:trPr>
          <w:jc w:val="center"/>
        </w:trPr>
        <w:tc>
          <w:tcPr>
            <w:tcW w:w="3049" w:type="dxa"/>
            <w:vAlign w:val="center"/>
          </w:tcPr>
          <w:p w14:paraId="755EC96D" w14:textId="77777777" w:rsidR="004411F7" w:rsidRPr="00184299" w:rsidRDefault="004411F7" w:rsidP="00184299">
            <w:pPr>
              <w:pStyle w:val="aa"/>
              <w:jc w:val="left"/>
            </w:pPr>
            <w:r>
              <w:t>221. Заведующая столовой</w:t>
            </w:r>
          </w:p>
        </w:tc>
        <w:tc>
          <w:tcPr>
            <w:tcW w:w="12514" w:type="dxa"/>
            <w:gridSpan w:val="5"/>
            <w:vAlign w:val="center"/>
          </w:tcPr>
          <w:p w14:paraId="292D097F" w14:textId="1B0E2325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E8B12CF" w14:textId="77777777" w:rsidTr="00FC7E0C">
        <w:trPr>
          <w:jc w:val="center"/>
        </w:trPr>
        <w:tc>
          <w:tcPr>
            <w:tcW w:w="3049" w:type="dxa"/>
            <w:vAlign w:val="center"/>
          </w:tcPr>
          <w:p w14:paraId="7C02F86E" w14:textId="77777777" w:rsidR="004411F7" w:rsidRPr="00184299" w:rsidRDefault="004411F7" w:rsidP="00184299">
            <w:pPr>
              <w:pStyle w:val="aa"/>
              <w:jc w:val="left"/>
            </w:pPr>
            <w:r>
              <w:t>222. Кладовщик</w:t>
            </w:r>
          </w:p>
        </w:tc>
        <w:tc>
          <w:tcPr>
            <w:tcW w:w="12514" w:type="dxa"/>
            <w:gridSpan w:val="5"/>
            <w:vAlign w:val="center"/>
          </w:tcPr>
          <w:p w14:paraId="6F4754BF" w14:textId="572B5784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333232D" w14:textId="77777777" w:rsidTr="00F92261">
        <w:trPr>
          <w:jc w:val="center"/>
        </w:trPr>
        <w:tc>
          <w:tcPr>
            <w:tcW w:w="3049" w:type="dxa"/>
            <w:vAlign w:val="center"/>
          </w:tcPr>
          <w:p w14:paraId="585D4692" w14:textId="77777777" w:rsidR="004411F7" w:rsidRPr="00184299" w:rsidRDefault="004411F7" w:rsidP="00184299">
            <w:pPr>
              <w:pStyle w:val="aa"/>
              <w:jc w:val="left"/>
            </w:pPr>
            <w:r>
              <w:t>223. Кухонный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1C05524D" w14:textId="14313000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D943463" w14:textId="77777777" w:rsidTr="001C7D97">
        <w:trPr>
          <w:jc w:val="center"/>
        </w:trPr>
        <w:tc>
          <w:tcPr>
            <w:tcW w:w="3049" w:type="dxa"/>
            <w:vAlign w:val="center"/>
          </w:tcPr>
          <w:p w14:paraId="2BD9289A" w14:textId="77777777" w:rsidR="004411F7" w:rsidRPr="00184299" w:rsidRDefault="004411F7" w:rsidP="00184299">
            <w:pPr>
              <w:pStyle w:val="aa"/>
              <w:jc w:val="left"/>
            </w:pPr>
            <w:r>
              <w:t>224. Кухонный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6898EB9F" w14:textId="6E440E06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6C093DFC" w14:textId="77777777" w:rsidTr="00514B18">
        <w:trPr>
          <w:jc w:val="center"/>
        </w:trPr>
        <w:tc>
          <w:tcPr>
            <w:tcW w:w="3049" w:type="dxa"/>
            <w:vAlign w:val="center"/>
          </w:tcPr>
          <w:p w14:paraId="49AA9CF2" w14:textId="77777777" w:rsidR="004411F7" w:rsidRPr="00184299" w:rsidRDefault="004411F7" w:rsidP="00184299">
            <w:pPr>
              <w:pStyle w:val="aa"/>
              <w:jc w:val="left"/>
            </w:pPr>
            <w:r>
              <w:t>225. Повар</w:t>
            </w:r>
          </w:p>
        </w:tc>
        <w:tc>
          <w:tcPr>
            <w:tcW w:w="12514" w:type="dxa"/>
            <w:gridSpan w:val="5"/>
            <w:vAlign w:val="center"/>
          </w:tcPr>
          <w:p w14:paraId="1997B50C" w14:textId="1152821C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E60DDE3" w14:textId="77777777" w:rsidTr="00C23CBF">
        <w:trPr>
          <w:jc w:val="center"/>
        </w:trPr>
        <w:tc>
          <w:tcPr>
            <w:tcW w:w="3049" w:type="dxa"/>
            <w:vAlign w:val="center"/>
          </w:tcPr>
          <w:p w14:paraId="399BE854" w14:textId="77777777" w:rsidR="004411F7" w:rsidRPr="00184299" w:rsidRDefault="004411F7" w:rsidP="00184299">
            <w:pPr>
              <w:pStyle w:val="aa"/>
              <w:jc w:val="left"/>
            </w:pPr>
            <w:r>
              <w:t>226. Повар</w:t>
            </w:r>
          </w:p>
        </w:tc>
        <w:tc>
          <w:tcPr>
            <w:tcW w:w="12514" w:type="dxa"/>
            <w:gridSpan w:val="5"/>
            <w:vAlign w:val="center"/>
          </w:tcPr>
          <w:p w14:paraId="2F81B747" w14:textId="2262DF0D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5AC26B25" w14:textId="77777777" w:rsidTr="00BE3B70">
        <w:trPr>
          <w:jc w:val="center"/>
        </w:trPr>
        <w:tc>
          <w:tcPr>
            <w:tcW w:w="3049" w:type="dxa"/>
            <w:vAlign w:val="center"/>
          </w:tcPr>
          <w:p w14:paraId="052CFEB2" w14:textId="77777777" w:rsidR="004411F7" w:rsidRPr="00184299" w:rsidRDefault="004411F7" w:rsidP="00184299">
            <w:pPr>
              <w:pStyle w:val="aa"/>
              <w:jc w:val="left"/>
            </w:pPr>
            <w:r>
              <w:t>227. Повар</w:t>
            </w:r>
          </w:p>
        </w:tc>
        <w:tc>
          <w:tcPr>
            <w:tcW w:w="12514" w:type="dxa"/>
            <w:gridSpan w:val="5"/>
            <w:vAlign w:val="center"/>
          </w:tcPr>
          <w:p w14:paraId="0D88F8EE" w14:textId="706F449F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041B5C7C" w14:textId="77777777" w:rsidTr="00EC6EE6">
        <w:trPr>
          <w:jc w:val="center"/>
        </w:trPr>
        <w:tc>
          <w:tcPr>
            <w:tcW w:w="3049" w:type="dxa"/>
            <w:vAlign w:val="center"/>
          </w:tcPr>
          <w:p w14:paraId="6F955C7B" w14:textId="77777777" w:rsidR="004411F7" w:rsidRPr="00184299" w:rsidRDefault="004411F7" w:rsidP="00184299">
            <w:pPr>
              <w:pStyle w:val="aa"/>
              <w:jc w:val="left"/>
            </w:pPr>
            <w:r>
              <w:t>228. Старший повар</w:t>
            </w:r>
          </w:p>
        </w:tc>
        <w:tc>
          <w:tcPr>
            <w:tcW w:w="12514" w:type="dxa"/>
            <w:gridSpan w:val="5"/>
            <w:vAlign w:val="center"/>
          </w:tcPr>
          <w:p w14:paraId="55F3C6B8" w14:textId="3BD27A67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0922D4EB" w14:textId="77777777" w:rsidTr="008B4051">
        <w:trPr>
          <w:jc w:val="center"/>
        </w:trPr>
        <w:tc>
          <w:tcPr>
            <w:tcW w:w="3049" w:type="dxa"/>
            <w:vAlign w:val="center"/>
          </w:tcPr>
          <w:p w14:paraId="28B7BA25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Технологический отдел</w:t>
            </w:r>
          </w:p>
        </w:tc>
        <w:tc>
          <w:tcPr>
            <w:tcW w:w="3686" w:type="dxa"/>
            <w:vAlign w:val="center"/>
          </w:tcPr>
          <w:p w14:paraId="2B6CE0A7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AF33DE3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099F16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CCFB2C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0A170A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627DCE09" w14:textId="77777777" w:rsidTr="00521D7B">
        <w:trPr>
          <w:jc w:val="center"/>
        </w:trPr>
        <w:tc>
          <w:tcPr>
            <w:tcW w:w="3049" w:type="dxa"/>
            <w:vAlign w:val="center"/>
          </w:tcPr>
          <w:p w14:paraId="184EFFA2" w14:textId="77777777" w:rsidR="004411F7" w:rsidRPr="00184299" w:rsidRDefault="004411F7" w:rsidP="00184299">
            <w:pPr>
              <w:pStyle w:val="aa"/>
              <w:jc w:val="left"/>
            </w:pPr>
            <w:r>
              <w:t>229. Ведущий инженер-технолог</w:t>
            </w:r>
          </w:p>
        </w:tc>
        <w:tc>
          <w:tcPr>
            <w:tcW w:w="12514" w:type="dxa"/>
            <w:gridSpan w:val="5"/>
            <w:vAlign w:val="center"/>
          </w:tcPr>
          <w:p w14:paraId="1FCEFAF2" w14:textId="40CD163E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D41686A" w14:textId="77777777" w:rsidTr="00B27765">
        <w:trPr>
          <w:jc w:val="center"/>
        </w:trPr>
        <w:tc>
          <w:tcPr>
            <w:tcW w:w="3049" w:type="dxa"/>
            <w:vAlign w:val="center"/>
          </w:tcPr>
          <w:p w14:paraId="0F560AFC" w14:textId="77777777" w:rsidR="004411F7" w:rsidRPr="00184299" w:rsidRDefault="004411F7" w:rsidP="00184299">
            <w:pPr>
              <w:pStyle w:val="aa"/>
              <w:jc w:val="left"/>
            </w:pPr>
            <w:r>
              <w:t>230. Главный технолог</w:t>
            </w:r>
          </w:p>
        </w:tc>
        <w:tc>
          <w:tcPr>
            <w:tcW w:w="12514" w:type="dxa"/>
            <w:gridSpan w:val="5"/>
            <w:vAlign w:val="center"/>
          </w:tcPr>
          <w:p w14:paraId="7A446772" w14:textId="37E31477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F394E35" w14:textId="77777777" w:rsidTr="003F2F6E">
        <w:trPr>
          <w:jc w:val="center"/>
        </w:trPr>
        <w:tc>
          <w:tcPr>
            <w:tcW w:w="3049" w:type="dxa"/>
            <w:vAlign w:val="center"/>
          </w:tcPr>
          <w:p w14:paraId="414F88D8" w14:textId="77777777" w:rsidR="004411F7" w:rsidRPr="00184299" w:rsidRDefault="004411F7" w:rsidP="00184299">
            <w:pPr>
              <w:pStyle w:val="aa"/>
              <w:jc w:val="left"/>
            </w:pPr>
            <w:r>
              <w:t>231. Инженер-технолог</w:t>
            </w:r>
          </w:p>
        </w:tc>
        <w:tc>
          <w:tcPr>
            <w:tcW w:w="12514" w:type="dxa"/>
            <w:gridSpan w:val="5"/>
            <w:vAlign w:val="center"/>
          </w:tcPr>
          <w:p w14:paraId="3EA085C9" w14:textId="38482690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0141B7E3" w14:textId="77777777" w:rsidTr="00901F14">
        <w:trPr>
          <w:jc w:val="center"/>
        </w:trPr>
        <w:tc>
          <w:tcPr>
            <w:tcW w:w="3049" w:type="dxa"/>
            <w:vAlign w:val="center"/>
          </w:tcPr>
          <w:p w14:paraId="447A0718" w14:textId="77777777" w:rsidR="004411F7" w:rsidRPr="00184299" w:rsidRDefault="004411F7" w:rsidP="00184299">
            <w:pPr>
              <w:pStyle w:val="aa"/>
              <w:jc w:val="left"/>
            </w:pPr>
            <w:r>
              <w:t>232. Техник-технолог</w:t>
            </w:r>
          </w:p>
        </w:tc>
        <w:tc>
          <w:tcPr>
            <w:tcW w:w="12514" w:type="dxa"/>
            <w:gridSpan w:val="5"/>
            <w:vAlign w:val="center"/>
          </w:tcPr>
          <w:p w14:paraId="6670678F" w14:textId="0B11EDEF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3172468" w14:textId="77777777" w:rsidTr="008B4051">
        <w:trPr>
          <w:jc w:val="center"/>
        </w:trPr>
        <w:tc>
          <w:tcPr>
            <w:tcW w:w="3049" w:type="dxa"/>
            <w:vAlign w:val="center"/>
          </w:tcPr>
          <w:p w14:paraId="51383843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</w:t>
            </w:r>
          </w:p>
        </w:tc>
        <w:tc>
          <w:tcPr>
            <w:tcW w:w="3686" w:type="dxa"/>
            <w:vAlign w:val="center"/>
          </w:tcPr>
          <w:p w14:paraId="74D3300A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4E6E2CC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8978CF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908C0C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D90164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5C5DE348" w14:textId="77777777" w:rsidTr="007B6FCB">
        <w:trPr>
          <w:jc w:val="center"/>
        </w:trPr>
        <w:tc>
          <w:tcPr>
            <w:tcW w:w="3049" w:type="dxa"/>
            <w:vAlign w:val="center"/>
          </w:tcPr>
          <w:p w14:paraId="09DC83C6" w14:textId="77777777" w:rsidR="004411F7" w:rsidRPr="00184299" w:rsidRDefault="004411F7" w:rsidP="00184299">
            <w:pPr>
              <w:pStyle w:val="aa"/>
              <w:jc w:val="left"/>
            </w:pPr>
            <w:r>
              <w:t>233. Водитель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434F82E8" w14:textId="09BA8D81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9F41E7E" w14:textId="77777777" w:rsidTr="00D5646F">
        <w:trPr>
          <w:jc w:val="center"/>
        </w:trPr>
        <w:tc>
          <w:tcPr>
            <w:tcW w:w="3049" w:type="dxa"/>
            <w:vAlign w:val="center"/>
          </w:tcPr>
          <w:p w14:paraId="18E53BAB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234. Генеральный директор </w:t>
            </w:r>
          </w:p>
        </w:tc>
        <w:tc>
          <w:tcPr>
            <w:tcW w:w="12514" w:type="dxa"/>
            <w:gridSpan w:val="5"/>
            <w:vAlign w:val="center"/>
          </w:tcPr>
          <w:p w14:paraId="0FC52A4A" w14:textId="30CE65ED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9970C58" w14:textId="77777777" w:rsidTr="00AE3DB6">
        <w:trPr>
          <w:jc w:val="center"/>
        </w:trPr>
        <w:tc>
          <w:tcPr>
            <w:tcW w:w="3049" w:type="dxa"/>
            <w:vAlign w:val="center"/>
          </w:tcPr>
          <w:p w14:paraId="454297CC" w14:textId="77777777" w:rsidR="004411F7" w:rsidRPr="00184299" w:rsidRDefault="004411F7" w:rsidP="00184299">
            <w:pPr>
              <w:pStyle w:val="aa"/>
              <w:jc w:val="left"/>
            </w:pPr>
            <w:r>
              <w:t>235. Главный бухгалтер</w:t>
            </w:r>
          </w:p>
        </w:tc>
        <w:tc>
          <w:tcPr>
            <w:tcW w:w="12514" w:type="dxa"/>
            <w:gridSpan w:val="5"/>
            <w:vAlign w:val="center"/>
          </w:tcPr>
          <w:p w14:paraId="141CA29D" w14:textId="219C8EF8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CC8F8BD" w14:textId="77777777" w:rsidTr="0036753B">
        <w:trPr>
          <w:jc w:val="center"/>
        </w:trPr>
        <w:tc>
          <w:tcPr>
            <w:tcW w:w="3049" w:type="dxa"/>
            <w:vAlign w:val="center"/>
          </w:tcPr>
          <w:p w14:paraId="22C1655C" w14:textId="77777777" w:rsidR="004411F7" w:rsidRPr="00184299" w:rsidRDefault="004411F7" w:rsidP="00184299">
            <w:pPr>
              <w:pStyle w:val="aa"/>
              <w:jc w:val="left"/>
            </w:pPr>
            <w:r>
              <w:t>236. Директор по безопасности</w:t>
            </w:r>
          </w:p>
        </w:tc>
        <w:tc>
          <w:tcPr>
            <w:tcW w:w="12514" w:type="dxa"/>
            <w:gridSpan w:val="5"/>
            <w:vAlign w:val="center"/>
          </w:tcPr>
          <w:p w14:paraId="0EBE1219" w14:textId="23068F87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6C07301" w14:textId="77777777" w:rsidTr="00293718">
        <w:trPr>
          <w:jc w:val="center"/>
        </w:trPr>
        <w:tc>
          <w:tcPr>
            <w:tcW w:w="3049" w:type="dxa"/>
            <w:vAlign w:val="center"/>
          </w:tcPr>
          <w:p w14:paraId="34FB3238" w14:textId="77777777" w:rsidR="004411F7" w:rsidRPr="00184299" w:rsidRDefault="004411F7" w:rsidP="00184299">
            <w:pPr>
              <w:pStyle w:val="aa"/>
              <w:jc w:val="left"/>
            </w:pPr>
            <w:r>
              <w:t>237. Директор по закупкам</w:t>
            </w:r>
          </w:p>
        </w:tc>
        <w:tc>
          <w:tcPr>
            <w:tcW w:w="12514" w:type="dxa"/>
            <w:gridSpan w:val="5"/>
            <w:vAlign w:val="center"/>
          </w:tcPr>
          <w:p w14:paraId="7DD09A68" w14:textId="6332553A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DA1B6C4" w14:textId="77777777" w:rsidTr="002873BB">
        <w:trPr>
          <w:jc w:val="center"/>
        </w:trPr>
        <w:tc>
          <w:tcPr>
            <w:tcW w:w="3049" w:type="dxa"/>
            <w:vAlign w:val="center"/>
          </w:tcPr>
          <w:p w14:paraId="6008C481" w14:textId="77777777" w:rsidR="004411F7" w:rsidRPr="00184299" w:rsidRDefault="004411F7" w:rsidP="00184299">
            <w:pPr>
              <w:pStyle w:val="aa"/>
              <w:jc w:val="left"/>
            </w:pPr>
            <w:r>
              <w:t>238. Директор по персоналу</w:t>
            </w:r>
          </w:p>
        </w:tc>
        <w:tc>
          <w:tcPr>
            <w:tcW w:w="12514" w:type="dxa"/>
            <w:gridSpan w:val="5"/>
            <w:vAlign w:val="center"/>
          </w:tcPr>
          <w:p w14:paraId="22BD2784" w14:textId="1DB3E65B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03A61DED" w14:textId="77777777" w:rsidTr="0008572B">
        <w:trPr>
          <w:jc w:val="center"/>
        </w:trPr>
        <w:tc>
          <w:tcPr>
            <w:tcW w:w="3049" w:type="dxa"/>
            <w:vAlign w:val="center"/>
          </w:tcPr>
          <w:p w14:paraId="4FED4AF1" w14:textId="77777777" w:rsidR="004411F7" w:rsidRPr="00184299" w:rsidRDefault="004411F7" w:rsidP="00184299">
            <w:pPr>
              <w:pStyle w:val="aa"/>
              <w:jc w:val="left"/>
            </w:pPr>
            <w:r>
              <w:t>239. Директор по производству</w:t>
            </w:r>
          </w:p>
        </w:tc>
        <w:tc>
          <w:tcPr>
            <w:tcW w:w="12514" w:type="dxa"/>
            <w:gridSpan w:val="5"/>
            <w:vAlign w:val="center"/>
          </w:tcPr>
          <w:p w14:paraId="6CA7FD1C" w14:textId="5132E6DB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6C2FA3B0" w14:textId="77777777" w:rsidTr="00EF3538">
        <w:trPr>
          <w:jc w:val="center"/>
        </w:trPr>
        <w:tc>
          <w:tcPr>
            <w:tcW w:w="3049" w:type="dxa"/>
            <w:vAlign w:val="center"/>
          </w:tcPr>
          <w:p w14:paraId="16D6BF3A" w14:textId="77777777" w:rsidR="004411F7" w:rsidRPr="00184299" w:rsidRDefault="004411F7" w:rsidP="00184299">
            <w:pPr>
              <w:pStyle w:val="aa"/>
              <w:jc w:val="left"/>
            </w:pPr>
            <w:r>
              <w:t>240. Директор по экономике</w:t>
            </w:r>
          </w:p>
        </w:tc>
        <w:tc>
          <w:tcPr>
            <w:tcW w:w="12514" w:type="dxa"/>
            <w:gridSpan w:val="5"/>
            <w:vAlign w:val="center"/>
          </w:tcPr>
          <w:p w14:paraId="57517CDA" w14:textId="6FC0188D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E620625" w14:textId="77777777" w:rsidTr="00165811">
        <w:trPr>
          <w:jc w:val="center"/>
        </w:trPr>
        <w:tc>
          <w:tcPr>
            <w:tcW w:w="3049" w:type="dxa"/>
            <w:vAlign w:val="center"/>
          </w:tcPr>
          <w:p w14:paraId="7AA797BC" w14:textId="77777777" w:rsidR="004411F7" w:rsidRPr="00184299" w:rsidRDefault="004411F7" w:rsidP="00184299">
            <w:pPr>
              <w:pStyle w:val="aa"/>
              <w:jc w:val="left"/>
            </w:pPr>
            <w:r>
              <w:t>241. Заместитель генерального директора по стратегическому развитию</w:t>
            </w:r>
          </w:p>
        </w:tc>
        <w:tc>
          <w:tcPr>
            <w:tcW w:w="12514" w:type="dxa"/>
            <w:gridSpan w:val="5"/>
            <w:vAlign w:val="center"/>
          </w:tcPr>
          <w:p w14:paraId="2918903C" w14:textId="5D92D302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3BD7A357" w14:textId="77777777" w:rsidTr="00E42836">
        <w:trPr>
          <w:jc w:val="center"/>
        </w:trPr>
        <w:tc>
          <w:tcPr>
            <w:tcW w:w="3049" w:type="dxa"/>
            <w:vAlign w:val="center"/>
          </w:tcPr>
          <w:p w14:paraId="019283B3" w14:textId="77777777" w:rsidR="004411F7" w:rsidRPr="00184299" w:rsidRDefault="004411F7" w:rsidP="00184299">
            <w:pPr>
              <w:pStyle w:val="aa"/>
              <w:jc w:val="left"/>
            </w:pPr>
            <w:r>
              <w:t>242. Исполнительный директор</w:t>
            </w:r>
          </w:p>
        </w:tc>
        <w:tc>
          <w:tcPr>
            <w:tcW w:w="12514" w:type="dxa"/>
            <w:gridSpan w:val="5"/>
            <w:vAlign w:val="center"/>
          </w:tcPr>
          <w:p w14:paraId="4AB5CF1F" w14:textId="4DC39738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3149179" w14:textId="77777777" w:rsidTr="005B7DB8">
        <w:trPr>
          <w:jc w:val="center"/>
        </w:trPr>
        <w:tc>
          <w:tcPr>
            <w:tcW w:w="3049" w:type="dxa"/>
            <w:vAlign w:val="center"/>
          </w:tcPr>
          <w:p w14:paraId="5AA21A98" w14:textId="77777777" w:rsidR="004411F7" w:rsidRPr="00184299" w:rsidRDefault="004411F7" w:rsidP="00184299">
            <w:pPr>
              <w:pStyle w:val="aa"/>
              <w:jc w:val="left"/>
            </w:pPr>
            <w:r>
              <w:t>243. Технический директор</w:t>
            </w:r>
          </w:p>
        </w:tc>
        <w:tc>
          <w:tcPr>
            <w:tcW w:w="12514" w:type="dxa"/>
            <w:gridSpan w:val="5"/>
            <w:vAlign w:val="center"/>
          </w:tcPr>
          <w:p w14:paraId="4D286E19" w14:textId="628D72E1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5368528E" w14:textId="77777777" w:rsidTr="008B4051">
        <w:trPr>
          <w:jc w:val="center"/>
        </w:trPr>
        <w:tc>
          <w:tcPr>
            <w:tcW w:w="3049" w:type="dxa"/>
            <w:vAlign w:val="center"/>
          </w:tcPr>
          <w:p w14:paraId="671D8102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варки стекломассы</w:t>
            </w:r>
          </w:p>
        </w:tc>
        <w:tc>
          <w:tcPr>
            <w:tcW w:w="3686" w:type="dxa"/>
            <w:vAlign w:val="center"/>
          </w:tcPr>
          <w:p w14:paraId="71EB1073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1E30D1A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E7A8C1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E5C380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2DF165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457B58C" w14:textId="77777777" w:rsidTr="008B4051">
        <w:trPr>
          <w:jc w:val="center"/>
        </w:trPr>
        <w:tc>
          <w:tcPr>
            <w:tcW w:w="3049" w:type="dxa"/>
            <w:vAlign w:val="center"/>
          </w:tcPr>
          <w:p w14:paraId="6433FAB5" w14:textId="77777777" w:rsidR="00184299" w:rsidRPr="00184299" w:rsidRDefault="00184299" w:rsidP="00184299">
            <w:pPr>
              <w:pStyle w:val="aa"/>
              <w:jc w:val="left"/>
            </w:pPr>
            <w:r>
              <w:t>244. Каменщик (печник) дежурный у печей</w:t>
            </w:r>
          </w:p>
        </w:tc>
        <w:tc>
          <w:tcPr>
            <w:tcW w:w="3686" w:type="dxa"/>
            <w:vAlign w:val="center"/>
          </w:tcPr>
          <w:p w14:paraId="3925EBE3" w14:textId="154568D7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</w:t>
            </w:r>
            <w:r w:rsidR="004411F7">
              <w:t>отдыха.</w:t>
            </w:r>
            <w:r>
              <w:t xml:space="preserve"> </w:t>
            </w:r>
          </w:p>
        </w:tc>
        <w:tc>
          <w:tcPr>
            <w:tcW w:w="2835" w:type="dxa"/>
            <w:vAlign w:val="center"/>
          </w:tcPr>
          <w:p w14:paraId="7ED74026" w14:textId="1323A7FC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22C4E61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6BBFCF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4E445D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BD3EF6A" w14:textId="77777777" w:rsidTr="008B4051">
        <w:trPr>
          <w:jc w:val="center"/>
        </w:trPr>
        <w:tc>
          <w:tcPr>
            <w:tcW w:w="3049" w:type="dxa"/>
            <w:vAlign w:val="center"/>
          </w:tcPr>
          <w:p w14:paraId="13DCAC68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3CEBE84" w14:textId="0E5C795D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D6F9249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3C4BED8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7E473B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238103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AD22E7C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94ADFD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EE3C61D" w14:textId="4954CEDB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333FC1C" w14:textId="7682B936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C5B932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028A52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2553B5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1CE015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C4DFD8D" w14:textId="77777777" w:rsidR="00184299" w:rsidRPr="00184299" w:rsidRDefault="00184299" w:rsidP="00184299">
            <w:pPr>
              <w:pStyle w:val="aa"/>
              <w:jc w:val="left"/>
            </w:pPr>
            <w:r>
              <w:t>245. Каменщик (печник) дежурный у печей</w:t>
            </w:r>
          </w:p>
        </w:tc>
        <w:tc>
          <w:tcPr>
            <w:tcW w:w="3686" w:type="dxa"/>
            <w:vAlign w:val="center"/>
          </w:tcPr>
          <w:p w14:paraId="1704CE09" w14:textId="59F02C96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</w:t>
            </w:r>
            <w:r>
              <w:lastRenderedPageBreak/>
              <w:t xml:space="preserve">эксплуатации СИЗ. Обеспечить рациональные режимы труда и </w:t>
            </w:r>
            <w:r w:rsidR="004411F7">
              <w:t>отдыха.</w:t>
            </w:r>
            <w:r>
              <w:t xml:space="preserve"> </w:t>
            </w:r>
          </w:p>
        </w:tc>
        <w:tc>
          <w:tcPr>
            <w:tcW w:w="2835" w:type="dxa"/>
            <w:vAlign w:val="center"/>
          </w:tcPr>
          <w:p w14:paraId="2E60F182" w14:textId="6DEB5F9D" w:rsidR="00184299" w:rsidRDefault="00184299" w:rsidP="00DB70BA">
            <w:pPr>
              <w:pStyle w:val="aa"/>
            </w:pPr>
            <w:r>
              <w:lastRenderedPageBreak/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581DD19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AFE144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05D994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F72A9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15A06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3B73B54" w14:textId="26E013C7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76BC9ED" w14:textId="2A88F9D4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D2E5CB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A7CD9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E87166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6DD3D6" w14:textId="77777777" w:rsidTr="008B4051">
        <w:trPr>
          <w:jc w:val="center"/>
        </w:trPr>
        <w:tc>
          <w:tcPr>
            <w:tcW w:w="3049" w:type="dxa"/>
            <w:vAlign w:val="center"/>
          </w:tcPr>
          <w:p w14:paraId="3CDBD10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7EE1BF5" w14:textId="566CC275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64B364DC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1314A7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B02FC2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C8FD867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6FD8B88A" w14:textId="77777777" w:rsidTr="00553652">
        <w:trPr>
          <w:jc w:val="center"/>
        </w:trPr>
        <w:tc>
          <w:tcPr>
            <w:tcW w:w="3049" w:type="dxa"/>
            <w:vAlign w:val="center"/>
          </w:tcPr>
          <w:p w14:paraId="4164B2A7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246.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445AF0E7" w14:textId="2B7328E0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13FEA2E9" w14:textId="77777777" w:rsidTr="008B4051">
        <w:trPr>
          <w:jc w:val="center"/>
        </w:trPr>
        <w:tc>
          <w:tcPr>
            <w:tcW w:w="3049" w:type="dxa"/>
            <w:vAlign w:val="center"/>
          </w:tcPr>
          <w:p w14:paraId="682C722D" w14:textId="77777777" w:rsidR="00184299" w:rsidRPr="00184299" w:rsidRDefault="00184299" w:rsidP="00184299">
            <w:pPr>
              <w:pStyle w:val="aa"/>
              <w:jc w:val="left"/>
            </w:pPr>
            <w:r>
              <w:t>247. Старший стекловар (кроме занятых на обслуживании электропечей и печей линий термического формирования стекла на расплаве металла)</w:t>
            </w:r>
          </w:p>
        </w:tc>
        <w:tc>
          <w:tcPr>
            <w:tcW w:w="3686" w:type="dxa"/>
            <w:vAlign w:val="center"/>
          </w:tcPr>
          <w:p w14:paraId="0C2525DB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829FF8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E3D988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C10E70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7CDB8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9A94F1" w14:textId="77777777" w:rsidTr="008B4051">
        <w:trPr>
          <w:jc w:val="center"/>
        </w:trPr>
        <w:tc>
          <w:tcPr>
            <w:tcW w:w="3049" w:type="dxa"/>
            <w:vAlign w:val="center"/>
          </w:tcPr>
          <w:p w14:paraId="2ABC887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DCBB2BE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2A94EC61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2E3D186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DE3F7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134E75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99ABFE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650DA2F" w14:textId="77777777" w:rsidR="00184299" w:rsidRPr="00184299" w:rsidRDefault="00184299" w:rsidP="00184299">
            <w:pPr>
              <w:pStyle w:val="aa"/>
              <w:jc w:val="left"/>
            </w:pPr>
            <w:r>
              <w:t>248. Стекловар 5 разряда (кроме занятых на обслуживании электропечей и печей линий термического формирования стекла на расплаве металла)</w:t>
            </w:r>
          </w:p>
        </w:tc>
        <w:tc>
          <w:tcPr>
            <w:tcW w:w="3686" w:type="dxa"/>
            <w:vAlign w:val="center"/>
          </w:tcPr>
          <w:p w14:paraId="16CF3350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5F04FD1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F32D0E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B850EC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95A2F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C7FCD21" w14:textId="77777777" w:rsidTr="008B4051">
        <w:trPr>
          <w:jc w:val="center"/>
        </w:trPr>
        <w:tc>
          <w:tcPr>
            <w:tcW w:w="3049" w:type="dxa"/>
            <w:vAlign w:val="center"/>
          </w:tcPr>
          <w:p w14:paraId="50C16573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65DC6C5" w14:textId="7BF3E3DA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перерывы). </w:t>
            </w:r>
          </w:p>
        </w:tc>
        <w:tc>
          <w:tcPr>
            <w:tcW w:w="2835" w:type="dxa"/>
            <w:vAlign w:val="center"/>
          </w:tcPr>
          <w:p w14:paraId="769F2CCF" w14:textId="5679112A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воздействия. </w:t>
            </w:r>
          </w:p>
        </w:tc>
        <w:tc>
          <w:tcPr>
            <w:tcW w:w="1384" w:type="dxa"/>
            <w:vAlign w:val="center"/>
          </w:tcPr>
          <w:p w14:paraId="5386F8B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C002D2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DD1964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23674B1" w14:textId="77777777" w:rsidTr="008B4051">
        <w:trPr>
          <w:jc w:val="center"/>
        </w:trPr>
        <w:tc>
          <w:tcPr>
            <w:tcW w:w="3049" w:type="dxa"/>
            <w:vAlign w:val="center"/>
          </w:tcPr>
          <w:p w14:paraId="2DED5DEE" w14:textId="77777777" w:rsidR="00184299" w:rsidRPr="00184299" w:rsidRDefault="00184299" w:rsidP="00184299">
            <w:pPr>
              <w:pStyle w:val="aa"/>
              <w:jc w:val="left"/>
            </w:pPr>
            <w:r>
              <w:t xml:space="preserve">249. Стекловар 6 разряда (кроме занятых на обслуживании электропечей и печей линий </w:t>
            </w:r>
            <w:r>
              <w:lastRenderedPageBreak/>
              <w:t>термического формирования стекла на расплаве металла)</w:t>
            </w:r>
          </w:p>
        </w:tc>
        <w:tc>
          <w:tcPr>
            <w:tcW w:w="3686" w:type="dxa"/>
            <w:vAlign w:val="center"/>
          </w:tcPr>
          <w:p w14:paraId="06393F5E" w14:textId="77777777" w:rsidR="00184299" w:rsidRDefault="00184299" w:rsidP="00DB70BA">
            <w:pPr>
              <w:pStyle w:val="aa"/>
            </w:pPr>
            <w:r>
              <w:lastRenderedPageBreak/>
              <w:t xml:space="preserve">Шум: использовать эффективные средства индивидуальной защиты органов слуха от повышенного уровня звука. </w:t>
            </w:r>
            <w:r>
              <w:lastRenderedPageBreak/>
              <w:t>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D40ACB3" w14:textId="77777777" w:rsidR="00184299" w:rsidRDefault="00184299" w:rsidP="00DB70BA">
            <w:pPr>
              <w:pStyle w:val="aa"/>
            </w:pPr>
            <w:r>
              <w:lastRenderedPageBreak/>
              <w:t xml:space="preserve">Защита органов слуха от повышенного уровня звука. Снижение (сокращение) </w:t>
            </w:r>
            <w:r>
              <w:lastRenderedPageBreak/>
              <w:t xml:space="preserve">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52E27A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6B4A06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A79EAE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08536BB" w14:textId="77777777" w:rsidTr="008B4051">
        <w:trPr>
          <w:jc w:val="center"/>
        </w:trPr>
        <w:tc>
          <w:tcPr>
            <w:tcW w:w="3049" w:type="dxa"/>
            <w:vAlign w:val="center"/>
          </w:tcPr>
          <w:p w14:paraId="6E27880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D9AA406" w14:textId="5E6EC9CD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перерывы). </w:t>
            </w:r>
          </w:p>
        </w:tc>
        <w:tc>
          <w:tcPr>
            <w:tcW w:w="2835" w:type="dxa"/>
            <w:vAlign w:val="center"/>
          </w:tcPr>
          <w:p w14:paraId="3093639B" w14:textId="5B40A818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воздействия. </w:t>
            </w:r>
          </w:p>
        </w:tc>
        <w:tc>
          <w:tcPr>
            <w:tcW w:w="1384" w:type="dxa"/>
            <w:vAlign w:val="center"/>
          </w:tcPr>
          <w:p w14:paraId="2160FAA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07D1EE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B185BC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BDBB4F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1919D8B" w14:textId="77777777" w:rsidR="00184299" w:rsidRPr="00184299" w:rsidRDefault="00184299" w:rsidP="00184299">
            <w:pPr>
              <w:pStyle w:val="aa"/>
              <w:jc w:val="left"/>
            </w:pPr>
            <w:r>
              <w:t>250. Стекловар 6 разряда (кроме занятых на обслуживании электропечей и печей линий термического формирования стекла на расплаве металла)</w:t>
            </w:r>
          </w:p>
        </w:tc>
        <w:tc>
          <w:tcPr>
            <w:tcW w:w="3686" w:type="dxa"/>
            <w:vAlign w:val="center"/>
          </w:tcPr>
          <w:p w14:paraId="0A55AFD9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447BCD9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F24A05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B27AC0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BFE750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920948A" w14:textId="77777777" w:rsidTr="008B4051">
        <w:trPr>
          <w:jc w:val="center"/>
        </w:trPr>
        <w:tc>
          <w:tcPr>
            <w:tcW w:w="3049" w:type="dxa"/>
            <w:vAlign w:val="center"/>
          </w:tcPr>
          <w:p w14:paraId="06BAC034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56C3526" w14:textId="07305B64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33FDDBA" w14:textId="4784530F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42A0A2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BD35A7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643910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03D82B1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EF2C81" w14:textId="77777777" w:rsidR="00184299" w:rsidRPr="00184299" w:rsidRDefault="00184299" w:rsidP="00184299">
            <w:pPr>
              <w:pStyle w:val="aa"/>
              <w:jc w:val="left"/>
            </w:pPr>
            <w:r>
              <w:t>251. Стекловар 6 разряда (кроме занятых на обслуживании электропечей и печей линий термического формирования стекла на расплаве металла)</w:t>
            </w:r>
          </w:p>
        </w:tc>
        <w:tc>
          <w:tcPr>
            <w:tcW w:w="3686" w:type="dxa"/>
            <w:vAlign w:val="center"/>
          </w:tcPr>
          <w:p w14:paraId="1F8B177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60F4E4D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43BAA4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0012D0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82861D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D7CD57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2CB99FD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7DF6902" w14:textId="4E99C827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0CC535D" w14:textId="71457643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9A6BDE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CCFF35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0B7928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CB97B61" w14:textId="77777777" w:rsidTr="008B4051">
        <w:trPr>
          <w:jc w:val="center"/>
        </w:trPr>
        <w:tc>
          <w:tcPr>
            <w:tcW w:w="3049" w:type="dxa"/>
            <w:vAlign w:val="center"/>
          </w:tcPr>
          <w:p w14:paraId="09159484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инспекционного и упаковочного оборудования</w:t>
            </w:r>
          </w:p>
        </w:tc>
        <w:tc>
          <w:tcPr>
            <w:tcW w:w="3686" w:type="dxa"/>
            <w:vAlign w:val="center"/>
          </w:tcPr>
          <w:p w14:paraId="1BEF4979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45E25F4E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86EFD9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50363E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E1D14F3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3CE8AC1C" w14:textId="77777777" w:rsidTr="005C7BAC">
        <w:trPr>
          <w:jc w:val="center"/>
        </w:trPr>
        <w:tc>
          <w:tcPr>
            <w:tcW w:w="3049" w:type="dxa"/>
            <w:vAlign w:val="center"/>
          </w:tcPr>
          <w:p w14:paraId="52BF0E8E" w14:textId="77777777" w:rsidR="004411F7" w:rsidRPr="00184299" w:rsidRDefault="004411F7" w:rsidP="00184299">
            <w:pPr>
              <w:pStyle w:val="aa"/>
              <w:jc w:val="left"/>
            </w:pPr>
            <w:r>
              <w:t>252. Ведущий механик-наладчик</w:t>
            </w:r>
          </w:p>
        </w:tc>
        <w:tc>
          <w:tcPr>
            <w:tcW w:w="12514" w:type="dxa"/>
            <w:gridSpan w:val="5"/>
            <w:vAlign w:val="center"/>
          </w:tcPr>
          <w:p w14:paraId="5C58274D" w14:textId="4921552F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7A073166" w14:textId="77777777" w:rsidTr="00004D2F">
        <w:trPr>
          <w:jc w:val="center"/>
        </w:trPr>
        <w:tc>
          <w:tcPr>
            <w:tcW w:w="3049" w:type="dxa"/>
            <w:vAlign w:val="center"/>
          </w:tcPr>
          <w:p w14:paraId="451F80AB" w14:textId="77777777" w:rsidR="004411F7" w:rsidRPr="00184299" w:rsidRDefault="004411F7" w:rsidP="00184299">
            <w:pPr>
              <w:pStyle w:val="aa"/>
              <w:jc w:val="left"/>
            </w:pPr>
            <w:r>
              <w:lastRenderedPageBreak/>
              <w:t>253. Ведущий механик-наладчик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015376F4" w14:textId="3D37464D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0380A94" w14:textId="77777777" w:rsidTr="00716966">
        <w:trPr>
          <w:jc w:val="center"/>
        </w:trPr>
        <w:tc>
          <w:tcPr>
            <w:tcW w:w="3049" w:type="dxa"/>
            <w:vAlign w:val="center"/>
          </w:tcPr>
          <w:p w14:paraId="00FF1031" w14:textId="77777777" w:rsidR="004411F7" w:rsidRPr="00184299" w:rsidRDefault="004411F7" w:rsidP="00184299">
            <w:pPr>
              <w:pStyle w:val="aa"/>
              <w:jc w:val="left"/>
            </w:pPr>
            <w:r>
              <w:t>254. Ведущий механик-наладчик инспекционного оборудования</w:t>
            </w:r>
          </w:p>
        </w:tc>
        <w:tc>
          <w:tcPr>
            <w:tcW w:w="12514" w:type="dxa"/>
            <w:gridSpan w:val="5"/>
            <w:vAlign w:val="center"/>
          </w:tcPr>
          <w:p w14:paraId="7D397485" w14:textId="4A99821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257E39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0FA97C6" w14:textId="77777777" w:rsidR="00184299" w:rsidRPr="00184299" w:rsidRDefault="00184299" w:rsidP="00184299">
            <w:pPr>
              <w:pStyle w:val="aa"/>
              <w:jc w:val="left"/>
            </w:pPr>
            <w:r>
              <w:t>255. Дневной слесарь-ремонтник 4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489D4FC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609B498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D62135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8DE96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D4099C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DDC032A" w14:textId="77777777" w:rsidTr="008B4051">
        <w:trPr>
          <w:jc w:val="center"/>
        </w:trPr>
        <w:tc>
          <w:tcPr>
            <w:tcW w:w="3049" w:type="dxa"/>
            <w:vAlign w:val="center"/>
          </w:tcPr>
          <w:p w14:paraId="40C4286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04F9306" w14:textId="2F08AC22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7C81436" w14:textId="1C0C17A1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1BC3CF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D7B0E3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4DE43C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A1A0B97" w14:textId="77777777" w:rsidTr="008B4051">
        <w:trPr>
          <w:jc w:val="center"/>
        </w:trPr>
        <w:tc>
          <w:tcPr>
            <w:tcW w:w="3049" w:type="dxa"/>
            <w:vAlign w:val="center"/>
          </w:tcPr>
          <w:p w14:paraId="1C72271F" w14:textId="77777777" w:rsidR="00184299" w:rsidRPr="00184299" w:rsidRDefault="00184299" w:rsidP="00184299">
            <w:pPr>
              <w:pStyle w:val="aa"/>
              <w:jc w:val="left"/>
            </w:pPr>
            <w:r>
              <w:t>256. Дневной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625380F7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887601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C7F375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779DEC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64C65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67B1FFA" w14:textId="77777777" w:rsidTr="008B4051">
        <w:trPr>
          <w:jc w:val="center"/>
        </w:trPr>
        <w:tc>
          <w:tcPr>
            <w:tcW w:w="3049" w:type="dxa"/>
            <w:vAlign w:val="center"/>
          </w:tcPr>
          <w:p w14:paraId="643B6FB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73A2489" w14:textId="401FC434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C98802C" w14:textId="0D7F8753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17A011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089630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1A8741C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33417D1C" w14:textId="77777777" w:rsidTr="00D95384">
        <w:trPr>
          <w:jc w:val="center"/>
        </w:trPr>
        <w:tc>
          <w:tcPr>
            <w:tcW w:w="3049" w:type="dxa"/>
            <w:vAlign w:val="center"/>
          </w:tcPr>
          <w:p w14:paraId="4C869070" w14:textId="77777777" w:rsidR="004411F7" w:rsidRPr="00184299" w:rsidRDefault="004411F7" w:rsidP="00184299">
            <w:pPr>
              <w:pStyle w:val="aa"/>
              <w:jc w:val="left"/>
            </w:pPr>
            <w:r>
              <w:t>257. Механик по ремонту основного оборудования</w:t>
            </w:r>
          </w:p>
        </w:tc>
        <w:tc>
          <w:tcPr>
            <w:tcW w:w="12514" w:type="dxa"/>
            <w:gridSpan w:val="5"/>
            <w:vAlign w:val="center"/>
          </w:tcPr>
          <w:p w14:paraId="2713877D" w14:textId="343BC6A2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2B0E45B9" w14:textId="77777777" w:rsidTr="009729FB">
        <w:trPr>
          <w:jc w:val="center"/>
        </w:trPr>
        <w:tc>
          <w:tcPr>
            <w:tcW w:w="3049" w:type="dxa"/>
            <w:vAlign w:val="center"/>
          </w:tcPr>
          <w:p w14:paraId="72696593" w14:textId="77777777" w:rsidR="004411F7" w:rsidRPr="00184299" w:rsidRDefault="004411F7" w:rsidP="00184299">
            <w:pPr>
              <w:pStyle w:val="aa"/>
              <w:jc w:val="left"/>
            </w:pPr>
            <w:r>
              <w:t>258. Мастер</w:t>
            </w:r>
          </w:p>
        </w:tc>
        <w:tc>
          <w:tcPr>
            <w:tcW w:w="12514" w:type="dxa"/>
            <w:gridSpan w:val="5"/>
            <w:vAlign w:val="center"/>
          </w:tcPr>
          <w:p w14:paraId="43ABA60E" w14:textId="35144300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77959EAA" w14:textId="77777777" w:rsidTr="00382C40">
        <w:trPr>
          <w:jc w:val="center"/>
        </w:trPr>
        <w:tc>
          <w:tcPr>
            <w:tcW w:w="3049" w:type="dxa"/>
            <w:vAlign w:val="center"/>
          </w:tcPr>
          <w:p w14:paraId="5D958D7E" w14:textId="77777777" w:rsidR="004411F7" w:rsidRPr="00184299" w:rsidRDefault="004411F7" w:rsidP="00184299">
            <w:pPr>
              <w:pStyle w:val="aa"/>
              <w:jc w:val="left"/>
            </w:pPr>
            <w:r>
              <w:t>259. Механик-наладчик</w:t>
            </w:r>
          </w:p>
        </w:tc>
        <w:tc>
          <w:tcPr>
            <w:tcW w:w="12514" w:type="dxa"/>
            <w:gridSpan w:val="5"/>
            <w:vAlign w:val="center"/>
          </w:tcPr>
          <w:p w14:paraId="5148F96D" w14:textId="4E1F61F4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33A47A6C" w14:textId="77777777" w:rsidTr="00F2032D">
        <w:trPr>
          <w:jc w:val="center"/>
        </w:trPr>
        <w:tc>
          <w:tcPr>
            <w:tcW w:w="3049" w:type="dxa"/>
            <w:vAlign w:val="center"/>
          </w:tcPr>
          <w:p w14:paraId="41F4D851" w14:textId="77777777" w:rsidR="004411F7" w:rsidRPr="00184299" w:rsidRDefault="004411F7" w:rsidP="00184299">
            <w:pPr>
              <w:pStyle w:val="aa"/>
              <w:jc w:val="left"/>
            </w:pPr>
            <w:r>
              <w:t>260. Механик-наладчик 1 категории</w:t>
            </w:r>
          </w:p>
        </w:tc>
        <w:tc>
          <w:tcPr>
            <w:tcW w:w="12514" w:type="dxa"/>
            <w:gridSpan w:val="5"/>
            <w:vAlign w:val="center"/>
          </w:tcPr>
          <w:p w14:paraId="1E9E22A9" w14:textId="08894194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72B24779" w14:textId="77777777" w:rsidTr="00264B79">
        <w:trPr>
          <w:jc w:val="center"/>
        </w:trPr>
        <w:tc>
          <w:tcPr>
            <w:tcW w:w="3049" w:type="dxa"/>
            <w:vAlign w:val="center"/>
          </w:tcPr>
          <w:p w14:paraId="47F95095" w14:textId="77777777" w:rsidR="004411F7" w:rsidRPr="00184299" w:rsidRDefault="004411F7" w:rsidP="00184299">
            <w:pPr>
              <w:pStyle w:val="aa"/>
              <w:jc w:val="left"/>
            </w:pPr>
            <w:r>
              <w:t>261. Механик-наладчик автоматических линий</w:t>
            </w:r>
          </w:p>
        </w:tc>
        <w:tc>
          <w:tcPr>
            <w:tcW w:w="12514" w:type="dxa"/>
            <w:gridSpan w:val="5"/>
            <w:vAlign w:val="center"/>
          </w:tcPr>
          <w:p w14:paraId="4014A2B1" w14:textId="3586551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49664ABF" w14:textId="77777777" w:rsidTr="006F659E">
        <w:trPr>
          <w:jc w:val="center"/>
        </w:trPr>
        <w:tc>
          <w:tcPr>
            <w:tcW w:w="3049" w:type="dxa"/>
            <w:vAlign w:val="center"/>
          </w:tcPr>
          <w:p w14:paraId="3C6CF1BB" w14:textId="77777777" w:rsidR="004411F7" w:rsidRPr="00184299" w:rsidRDefault="004411F7" w:rsidP="00184299">
            <w:pPr>
              <w:pStyle w:val="aa"/>
              <w:jc w:val="left"/>
            </w:pPr>
            <w:r>
              <w:t>262. Наладчик инспекционного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27999142" w14:textId="2A79FB41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67857C08" w14:textId="77777777" w:rsidTr="00634EA7">
        <w:trPr>
          <w:jc w:val="center"/>
        </w:trPr>
        <w:tc>
          <w:tcPr>
            <w:tcW w:w="3049" w:type="dxa"/>
            <w:vAlign w:val="center"/>
          </w:tcPr>
          <w:p w14:paraId="744E5CF2" w14:textId="77777777" w:rsidR="004411F7" w:rsidRPr="00184299" w:rsidRDefault="004411F7" w:rsidP="00184299">
            <w:pPr>
              <w:pStyle w:val="aa"/>
              <w:jc w:val="left"/>
            </w:pPr>
            <w:r>
              <w:lastRenderedPageBreak/>
              <w:t>263. Наладчик инспекционного оборудования 5 разряда</w:t>
            </w:r>
          </w:p>
        </w:tc>
        <w:tc>
          <w:tcPr>
            <w:tcW w:w="12514" w:type="dxa"/>
            <w:gridSpan w:val="5"/>
            <w:vAlign w:val="center"/>
          </w:tcPr>
          <w:p w14:paraId="4313BEA4" w14:textId="1E8E5008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70E3837" w14:textId="77777777" w:rsidTr="00CD1761">
        <w:trPr>
          <w:jc w:val="center"/>
        </w:trPr>
        <w:tc>
          <w:tcPr>
            <w:tcW w:w="3049" w:type="dxa"/>
            <w:vAlign w:val="center"/>
          </w:tcPr>
          <w:p w14:paraId="06F432AD" w14:textId="77777777" w:rsidR="004411F7" w:rsidRPr="00184299" w:rsidRDefault="004411F7" w:rsidP="00184299">
            <w:pPr>
              <w:pStyle w:val="aa"/>
              <w:jc w:val="left"/>
            </w:pPr>
            <w:r>
              <w:t>264. Наладчик инспекционного оборудования 6 разряда</w:t>
            </w:r>
          </w:p>
        </w:tc>
        <w:tc>
          <w:tcPr>
            <w:tcW w:w="12514" w:type="dxa"/>
            <w:gridSpan w:val="5"/>
            <w:vAlign w:val="center"/>
          </w:tcPr>
          <w:p w14:paraId="3A8B8F88" w14:textId="076B7944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5750908C" w14:textId="77777777" w:rsidTr="006A0875">
        <w:trPr>
          <w:jc w:val="center"/>
        </w:trPr>
        <w:tc>
          <w:tcPr>
            <w:tcW w:w="3049" w:type="dxa"/>
            <w:vAlign w:val="center"/>
          </w:tcPr>
          <w:p w14:paraId="178F475C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265.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0C91FAD6" w14:textId="313827BA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61100F0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8C63C86" w14:textId="77777777" w:rsidR="00184299" w:rsidRPr="00184299" w:rsidRDefault="00184299" w:rsidP="00184299">
            <w:pPr>
              <w:pStyle w:val="aa"/>
              <w:jc w:val="left"/>
            </w:pPr>
            <w:r>
              <w:t>266.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780CCF92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E840DA6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B0C6BA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8AB10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1B6E8D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9961BAD" w14:textId="77777777" w:rsidTr="008B4051">
        <w:trPr>
          <w:jc w:val="center"/>
        </w:trPr>
        <w:tc>
          <w:tcPr>
            <w:tcW w:w="3049" w:type="dxa"/>
            <w:vAlign w:val="center"/>
          </w:tcPr>
          <w:p w14:paraId="401E120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CA5AE9E" w14:textId="07C570B7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B28BFB5" w14:textId="275E86FF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454F7A9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1DD12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3EDEC7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3253999" w14:textId="77777777" w:rsidTr="008B4051">
        <w:trPr>
          <w:jc w:val="center"/>
        </w:trPr>
        <w:tc>
          <w:tcPr>
            <w:tcW w:w="3049" w:type="dxa"/>
            <w:vAlign w:val="center"/>
          </w:tcPr>
          <w:p w14:paraId="1EB09264" w14:textId="77777777" w:rsidR="00184299" w:rsidRPr="00184299" w:rsidRDefault="00184299" w:rsidP="00184299">
            <w:pPr>
              <w:pStyle w:val="aa"/>
              <w:jc w:val="left"/>
            </w:pPr>
            <w:r>
              <w:t>267.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76ECD84C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732D0D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383DF3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5162F1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F1992E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51E5926" w14:textId="77777777" w:rsidTr="008B4051">
        <w:trPr>
          <w:jc w:val="center"/>
        </w:trPr>
        <w:tc>
          <w:tcPr>
            <w:tcW w:w="3049" w:type="dxa"/>
            <w:vAlign w:val="center"/>
          </w:tcPr>
          <w:p w14:paraId="761F9DB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5F15390" w14:textId="5DE25B58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61F8113" w14:textId="3D539E71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1A76D8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F2098C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92A70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27A05E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84EDF72" w14:textId="77777777" w:rsidR="00184299" w:rsidRPr="00184299" w:rsidRDefault="00184299" w:rsidP="00184299">
            <w:pPr>
              <w:pStyle w:val="aa"/>
              <w:jc w:val="left"/>
            </w:pPr>
            <w:r>
              <w:t>268. Слесарь-ремонтник 5 разряда, постоянно занятый на участках подготовки шихты и на горячих участках работ</w:t>
            </w:r>
          </w:p>
        </w:tc>
        <w:tc>
          <w:tcPr>
            <w:tcW w:w="3686" w:type="dxa"/>
            <w:vAlign w:val="center"/>
          </w:tcPr>
          <w:p w14:paraId="44DEEDA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751212D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E72839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A2EA28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A1CEB4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3FD6771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40B73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3C2C74C" w14:textId="0AA30615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</w:t>
            </w:r>
            <w:r>
              <w:lastRenderedPageBreak/>
              <w:t>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2649F88" w14:textId="2348C629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</w:t>
            </w:r>
            <w:r>
              <w:lastRenderedPageBreak/>
              <w:t xml:space="preserve">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948CDB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907DC5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D9DA62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95813B2" w14:textId="77777777" w:rsidTr="008B4051">
        <w:trPr>
          <w:jc w:val="center"/>
        </w:trPr>
        <w:tc>
          <w:tcPr>
            <w:tcW w:w="3049" w:type="dxa"/>
            <w:vAlign w:val="center"/>
          </w:tcPr>
          <w:p w14:paraId="4B761206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по ремонту формооснастки</w:t>
            </w:r>
          </w:p>
        </w:tc>
        <w:tc>
          <w:tcPr>
            <w:tcW w:w="3686" w:type="dxa"/>
            <w:vAlign w:val="center"/>
          </w:tcPr>
          <w:p w14:paraId="0B9E3DF5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0BBA84F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A34C36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539250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C4F4D5F" w14:textId="77777777" w:rsidR="00184299" w:rsidRPr="00063DF1" w:rsidRDefault="00184299" w:rsidP="00DB70BA">
            <w:pPr>
              <w:pStyle w:val="aa"/>
            </w:pPr>
          </w:p>
        </w:tc>
      </w:tr>
      <w:tr w:rsidR="004411F7" w:rsidRPr="00AF49A3" w14:paraId="4A143AB3" w14:textId="77777777" w:rsidTr="004D7035">
        <w:trPr>
          <w:jc w:val="center"/>
        </w:trPr>
        <w:tc>
          <w:tcPr>
            <w:tcW w:w="3049" w:type="dxa"/>
            <w:vAlign w:val="center"/>
          </w:tcPr>
          <w:p w14:paraId="72F879DD" w14:textId="77777777" w:rsidR="004411F7" w:rsidRPr="00184299" w:rsidRDefault="004411F7" w:rsidP="00184299">
            <w:pPr>
              <w:pStyle w:val="aa"/>
              <w:jc w:val="left"/>
            </w:pPr>
            <w:r>
              <w:t>269. Заместитель начальника</w:t>
            </w:r>
          </w:p>
        </w:tc>
        <w:tc>
          <w:tcPr>
            <w:tcW w:w="12514" w:type="dxa"/>
            <w:gridSpan w:val="5"/>
            <w:vAlign w:val="center"/>
          </w:tcPr>
          <w:p w14:paraId="19A78133" w14:textId="68BEF9F9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1C20EB63" w14:textId="77777777" w:rsidTr="001B5247">
        <w:trPr>
          <w:jc w:val="center"/>
        </w:trPr>
        <w:tc>
          <w:tcPr>
            <w:tcW w:w="3049" w:type="dxa"/>
            <w:vAlign w:val="center"/>
          </w:tcPr>
          <w:p w14:paraId="051CAF36" w14:textId="77777777" w:rsidR="004411F7" w:rsidRPr="00184299" w:rsidRDefault="004411F7" w:rsidP="00184299">
            <w:pPr>
              <w:pStyle w:val="aa"/>
              <w:jc w:val="left"/>
            </w:pPr>
            <w:r>
              <w:t>270. Мастер контрольный</w:t>
            </w:r>
          </w:p>
        </w:tc>
        <w:tc>
          <w:tcPr>
            <w:tcW w:w="12514" w:type="dxa"/>
            <w:gridSpan w:val="5"/>
            <w:vAlign w:val="center"/>
          </w:tcPr>
          <w:p w14:paraId="328B113C" w14:textId="43CB0A08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75F138B0" w14:textId="77777777" w:rsidTr="006640DE">
        <w:trPr>
          <w:jc w:val="center"/>
        </w:trPr>
        <w:tc>
          <w:tcPr>
            <w:tcW w:w="3049" w:type="dxa"/>
            <w:vAlign w:val="center"/>
          </w:tcPr>
          <w:p w14:paraId="35F2FE78" w14:textId="77777777" w:rsidR="004411F7" w:rsidRPr="00184299" w:rsidRDefault="004411F7" w:rsidP="00184299">
            <w:pPr>
              <w:pStyle w:val="aa"/>
              <w:jc w:val="left"/>
            </w:pPr>
            <w:r>
              <w:t>271. Наладчик станков и манипуляторов с программным управлением 5 р.</w:t>
            </w:r>
          </w:p>
        </w:tc>
        <w:tc>
          <w:tcPr>
            <w:tcW w:w="12514" w:type="dxa"/>
            <w:gridSpan w:val="5"/>
            <w:vAlign w:val="center"/>
          </w:tcPr>
          <w:p w14:paraId="052EF81E" w14:textId="3B47F20A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4411F7" w:rsidRPr="00AF49A3" w14:paraId="6B080350" w14:textId="77777777" w:rsidTr="000F78AC">
        <w:trPr>
          <w:jc w:val="center"/>
        </w:trPr>
        <w:tc>
          <w:tcPr>
            <w:tcW w:w="3049" w:type="dxa"/>
            <w:vAlign w:val="center"/>
          </w:tcPr>
          <w:p w14:paraId="4218B511" w14:textId="77777777" w:rsidR="004411F7" w:rsidRPr="00184299" w:rsidRDefault="004411F7" w:rsidP="00184299">
            <w:pPr>
              <w:pStyle w:val="aa"/>
              <w:jc w:val="left"/>
            </w:pPr>
            <w:r>
              <w:t xml:space="preserve">272.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76D1D5E7" w14:textId="32734B94" w:rsidR="004411F7" w:rsidRPr="00063DF1" w:rsidRDefault="004411F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184299" w:rsidRPr="00AF49A3" w14:paraId="4EBB82C7" w14:textId="77777777" w:rsidTr="008B4051">
        <w:trPr>
          <w:jc w:val="center"/>
        </w:trPr>
        <w:tc>
          <w:tcPr>
            <w:tcW w:w="3049" w:type="dxa"/>
            <w:vAlign w:val="center"/>
          </w:tcPr>
          <w:p w14:paraId="2D7412C5" w14:textId="77777777" w:rsidR="00184299" w:rsidRPr="00184299" w:rsidRDefault="00184299" w:rsidP="00184299">
            <w:pPr>
              <w:pStyle w:val="aa"/>
              <w:jc w:val="left"/>
            </w:pPr>
            <w:r>
              <w:t>273. Оператор станка с ЧПУ</w:t>
            </w:r>
          </w:p>
        </w:tc>
        <w:tc>
          <w:tcPr>
            <w:tcW w:w="3686" w:type="dxa"/>
            <w:vAlign w:val="center"/>
          </w:tcPr>
          <w:p w14:paraId="5900C909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E2D4453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9A2E6C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97BB30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90453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B4D36C7" w14:textId="77777777" w:rsidTr="008B4051">
        <w:trPr>
          <w:jc w:val="center"/>
        </w:trPr>
        <w:tc>
          <w:tcPr>
            <w:tcW w:w="3049" w:type="dxa"/>
            <w:vAlign w:val="center"/>
          </w:tcPr>
          <w:p w14:paraId="0A94F08D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EDD060D" w14:textId="57E98FB5" w:rsidR="00184299" w:rsidRDefault="004411F7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03DD65F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6F55D67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10CEB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ED84EA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305984" w14:textId="77777777" w:rsidTr="008B4051">
        <w:trPr>
          <w:jc w:val="center"/>
        </w:trPr>
        <w:tc>
          <w:tcPr>
            <w:tcW w:w="3049" w:type="dxa"/>
            <w:vAlign w:val="center"/>
          </w:tcPr>
          <w:p w14:paraId="4C3B444A" w14:textId="77777777" w:rsidR="00184299" w:rsidRPr="00184299" w:rsidRDefault="00184299" w:rsidP="00184299">
            <w:pPr>
              <w:pStyle w:val="aa"/>
              <w:jc w:val="left"/>
            </w:pPr>
            <w:r>
              <w:t>274. Старший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18B7961D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6069819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605CE7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7CDE3A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A42BC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7EC4696" w14:textId="77777777" w:rsidTr="008B4051">
        <w:trPr>
          <w:jc w:val="center"/>
        </w:trPr>
        <w:tc>
          <w:tcPr>
            <w:tcW w:w="3049" w:type="dxa"/>
            <w:vAlign w:val="center"/>
          </w:tcPr>
          <w:p w14:paraId="0AE7104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D67EF72" w14:textId="0DC71291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4411F7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759D415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4C2A2A8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8AD80E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3365F2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C8BFF8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E5CBAE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67B8C5B" w14:textId="66E2A67D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2CC467BC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5CC67A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DB00DD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60EB03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A772D4D" w14:textId="77777777" w:rsidTr="008B4051">
        <w:trPr>
          <w:jc w:val="center"/>
        </w:trPr>
        <w:tc>
          <w:tcPr>
            <w:tcW w:w="3049" w:type="dxa"/>
            <w:vAlign w:val="center"/>
          </w:tcPr>
          <w:p w14:paraId="51D6E969" w14:textId="77777777" w:rsidR="00184299" w:rsidRPr="00184299" w:rsidRDefault="00184299" w:rsidP="00184299">
            <w:pPr>
              <w:pStyle w:val="aa"/>
              <w:jc w:val="left"/>
            </w:pPr>
            <w:r>
              <w:t>275. Токарь, занятый обдиркой заготовок в холодном состоянии</w:t>
            </w:r>
          </w:p>
        </w:tc>
        <w:tc>
          <w:tcPr>
            <w:tcW w:w="3686" w:type="dxa"/>
            <w:vAlign w:val="center"/>
          </w:tcPr>
          <w:p w14:paraId="3CC5354A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49A310B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A58790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F28733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DD7CA4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1D96485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11CF5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B4B4971" w14:textId="1F5A7B74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224D46EC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9A6A18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88F910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6BCBE3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09AF6CD" w14:textId="77777777" w:rsidTr="008B4051">
        <w:trPr>
          <w:jc w:val="center"/>
        </w:trPr>
        <w:tc>
          <w:tcPr>
            <w:tcW w:w="3049" w:type="dxa"/>
            <w:vAlign w:val="center"/>
          </w:tcPr>
          <w:p w14:paraId="6BF232C8" w14:textId="77777777" w:rsidR="00184299" w:rsidRPr="00184299" w:rsidRDefault="00184299" w:rsidP="00184299">
            <w:pPr>
              <w:pStyle w:val="aa"/>
              <w:jc w:val="left"/>
            </w:pPr>
            <w:r>
              <w:t>276. Шлифовщик 2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45931526" w14:textId="20090508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369F1B43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10E5A59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0F74C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D0053C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BDDC32A" w14:textId="77777777" w:rsidTr="008B4051">
        <w:trPr>
          <w:jc w:val="center"/>
        </w:trPr>
        <w:tc>
          <w:tcPr>
            <w:tcW w:w="3049" w:type="dxa"/>
            <w:vAlign w:val="center"/>
          </w:tcPr>
          <w:p w14:paraId="73FAD37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88F5086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D110BDC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200AF0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F4814B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B4F4A2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7BA5856" w14:textId="77777777" w:rsidTr="008B4051">
        <w:trPr>
          <w:jc w:val="center"/>
        </w:trPr>
        <w:tc>
          <w:tcPr>
            <w:tcW w:w="3049" w:type="dxa"/>
            <w:vAlign w:val="center"/>
          </w:tcPr>
          <w:p w14:paraId="3595172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3A5CE11" w14:textId="77A4BD6E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ADF4407" w14:textId="6726A73B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241C94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0D3E26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BA0ED3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6B2156E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DBBBE7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2C44C88" w14:textId="0E61CA9E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FB8DF6A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125FAF7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BDB266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15DCDE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8EC38F6" w14:textId="77777777" w:rsidTr="008B4051">
        <w:trPr>
          <w:jc w:val="center"/>
        </w:trPr>
        <w:tc>
          <w:tcPr>
            <w:tcW w:w="3049" w:type="dxa"/>
            <w:vAlign w:val="center"/>
          </w:tcPr>
          <w:p w14:paraId="18ECDB01" w14:textId="77777777" w:rsidR="00184299" w:rsidRPr="00184299" w:rsidRDefault="00184299" w:rsidP="00184299">
            <w:pPr>
              <w:pStyle w:val="aa"/>
              <w:jc w:val="left"/>
            </w:pPr>
            <w:r>
              <w:t>277. Шлифовщик 3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519A7820" w14:textId="0F0DAE61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DFF3765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2FCFA6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E1E292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61E068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446F3A2" w14:textId="77777777" w:rsidTr="008B4051">
        <w:trPr>
          <w:jc w:val="center"/>
        </w:trPr>
        <w:tc>
          <w:tcPr>
            <w:tcW w:w="3049" w:type="dxa"/>
            <w:vAlign w:val="center"/>
          </w:tcPr>
          <w:p w14:paraId="795214B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CF2EC5B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E623A6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9671EA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40F4D6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1A0BE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A785D0A" w14:textId="77777777" w:rsidTr="008B4051">
        <w:trPr>
          <w:jc w:val="center"/>
        </w:trPr>
        <w:tc>
          <w:tcPr>
            <w:tcW w:w="3049" w:type="dxa"/>
            <w:vAlign w:val="center"/>
          </w:tcPr>
          <w:p w14:paraId="70FD6477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4042889" w14:textId="6491B65A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</w:t>
            </w:r>
            <w:r>
              <w:lastRenderedPageBreak/>
              <w:t>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E93DA9F" w14:textId="4D41144E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</w:t>
            </w:r>
            <w:r>
              <w:lastRenderedPageBreak/>
              <w:t xml:space="preserve">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936F13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BD06A6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58DC2D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7AE7C66" w14:textId="77777777" w:rsidTr="008B4051">
        <w:trPr>
          <w:jc w:val="center"/>
        </w:trPr>
        <w:tc>
          <w:tcPr>
            <w:tcW w:w="3049" w:type="dxa"/>
            <w:vAlign w:val="center"/>
          </w:tcPr>
          <w:p w14:paraId="3696258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92B2854" w14:textId="3E5C0ECE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7B6E865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EFE484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C27A09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49723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054A68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BE70A2E" w14:textId="77777777" w:rsidR="00184299" w:rsidRPr="00184299" w:rsidRDefault="00184299" w:rsidP="00184299">
            <w:pPr>
              <w:pStyle w:val="aa"/>
              <w:jc w:val="left"/>
            </w:pPr>
            <w:r>
              <w:t>278. Шлифовщик 3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797E583B" w14:textId="5593D8EA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F0BC13F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01018AC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3365FC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805C49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547773F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8518A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F0EA9F0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09A20AC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3E4411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6A1408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33577F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0032D8" w14:textId="77777777" w:rsidTr="008B4051">
        <w:trPr>
          <w:jc w:val="center"/>
        </w:trPr>
        <w:tc>
          <w:tcPr>
            <w:tcW w:w="3049" w:type="dxa"/>
            <w:vAlign w:val="center"/>
          </w:tcPr>
          <w:p w14:paraId="51B6A12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65112FB" w14:textId="342D700D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F5221C4" w14:textId="35F7B5CC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CE63C5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7A58AC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4CAD95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0096B25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AB85A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6340554" w14:textId="1B8CC616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4BD4C4B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D24BEE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5BD503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ABBC1D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D93FCE9" w14:textId="77777777" w:rsidTr="008B4051">
        <w:trPr>
          <w:jc w:val="center"/>
        </w:trPr>
        <w:tc>
          <w:tcPr>
            <w:tcW w:w="3049" w:type="dxa"/>
            <w:vAlign w:val="center"/>
          </w:tcPr>
          <w:p w14:paraId="546029E8" w14:textId="77777777" w:rsidR="00184299" w:rsidRPr="00184299" w:rsidRDefault="00184299" w:rsidP="00184299">
            <w:pPr>
              <w:pStyle w:val="aa"/>
              <w:jc w:val="left"/>
            </w:pPr>
            <w:r>
              <w:t>279. Шлифовщик 3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08347D5B" w14:textId="1DD37459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60B9B7E4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4FD089A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E3CE39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0F40C9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12FEE07" w14:textId="77777777" w:rsidTr="008B4051">
        <w:trPr>
          <w:jc w:val="center"/>
        </w:trPr>
        <w:tc>
          <w:tcPr>
            <w:tcW w:w="3049" w:type="dxa"/>
            <w:vAlign w:val="center"/>
          </w:tcPr>
          <w:p w14:paraId="715A3A61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7E7CD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889448F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518221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9E023F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6D0BEA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DAC219B" w14:textId="77777777" w:rsidTr="008B4051">
        <w:trPr>
          <w:jc w:val="center"/>
        </w:trPr>
        <w:tc>
          <w:tcPr>
            <w:tcW w:w="3049" w:type="dxa"/>
            <w:vAlign w:val="center"/>
          </w:tcPr>
          <w:p w14:paraId="56CB740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630447B" w14:textId="31088173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</w:t>
            </w:r>
            <w:r>
              <w:lastRenderedPageBreak/>
              <w:t>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4C00524" w14:textId="378131BE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</w:t>
            </w:r>
            <w:r>
              <w:lastRenderedPageBreak/>
              <w:t xml:space="preserve">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592037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D9C518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0EFE18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AF998DE" w14:textId="77777777" w:rsidTr="008B4051">
        <w:trPr>
          <w:jc w:val="center"/>
        </w:trPr>
        <w:tc>
          <w:tcPr>
            <w:tcW w:w="3049" w:type="dxa"/>
            <w:vAlign w:val="center"/>
          </w:tcPr>
          <w:p w14:paraId="3F92132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1F64CFC" w14:textId="67A3A436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0F43CC2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74CBB6D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314FA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CCACBC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21F1ED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46A6062" w14:textId="77777777" w:rsidR="00184299" w:rsidRPr="00184299" w:rsidRDefault="00184299" w:rsidP="00184299">
            <w:pPr>
              <w:pStyle w:val="aa"/>
              <w:jc w:val="left"/>
            </w:pPr>
            <w:r>
              <w:t>280. Шлифовщик 4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50003A0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3BE5796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832EEC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500427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602526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DC5B4A7" w14:textId="77777777" w:rsidTr="008B4051">
        <w:trPr>
          <w:jc w:val="center"/>
        </w:trPr>
        <w:tc>
          <w:tcPr>
            <w:tcW w:w="3049" w:type="dxa"/>
            <w:vAlign w:val="center"/>
          </w:tcPr>
          <w:p w14:paraId="4EEF028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2401E5A" w14:textId="6EB92FFF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30D93677" w14:textId="1F07BDD3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80B4FE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505B84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77C11D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E23765C" w14:textId="77777777" w:rsidTr="008B4051">
        <w:trPr>
          <w:jc w:val="center"/>
        </w:trPr>
        <w:tc>
          <w:tcPr>
            <w:tcW w:w="3049" w:type="dxa"/>
            <w:vAlign w:val="center"/>
          </w:tcPr>
          <w:p w14:paraId="24B0706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FD57531" w14:textId="1E98CB6C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AFD94BE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D4022D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085D9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ECD7E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FF013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1807F2A" w14:textId="77777777" w:rsidR="00184299" w:rsidRPr="00184299" w:rsidRDefault="00184299" w:rsidP="00184299">
            <w:pPr>
              <w:pStyle w:val="aa"/>
              <w:jc w:val="left"/>
            </w:pPr>
            <w:r>
              <w:t>281.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599B3CA2" w14:textId="0733B2DA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3371EC8B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48C543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6883D1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39B82A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40EF94D" w14:textId="77777777" w:rsidTr="008B4051">
        <w:trPr>
          <w:jc w:val="center"/>
        </w:trPr>
        <w:tc>
          <w:tcPr>
            <w:tcW w:w="3049" w:type="dxa"/>
            <w:vAlign w:val="center"/>
          </w:tcPr>
          <w:p w14:paraId="68278B0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00E7539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5B3DD14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0352C2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2EB662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BBAB06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0435384" w14:textId="77777777" w:rsidTr="008B4051">
        <w:trPr>
          <w:jc w:val="center"/>
        </w:trPr>
        <w:tc>
          <w:tcPr>
            <w:tcW w:w="3049" w:type="dxa"/>
            <w:vAlign w:val="center"/>
          </w:tcPr>
          <w:p w14:paraId="6D7EBF2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2796177" w14:textId="58C14732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59CE194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1E86D25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53F487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7CBCB4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B9E1FD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1E7C32B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282.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63374F1E" w14:textId="52253E18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5BE30D89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08B203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603AA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AB6A32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33F33A7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38E4B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DABC168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127AD24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A2A094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9B3DD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43C2AB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79EFF6E" w14:textId="77777777" w:rsidTr="008B4051">
        <w:trPr>
          <w:jc w:val="center"/>
        </w:trPr>
        <w:tc>
          <w:tcPr>
            <w:tcW w:w="3049" w:type="dxa"/>
            <w:vAlign w:val="center"/>
          </w:tcPr>
          <w:p w14:paraId="4AAD5599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6B9B6CE" w14:textId="208FBD2F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DA6F013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1854F0D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DA7CC6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9589D7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36E1CB" w14:textId="77777777" w:rsidTr="008B4051">
        <w:trPr>
          <w:jc w:val="center"/>
        </w:trPr>
        <w:tc>
          <w:tcPr>
            <w:tcW w:w="3049" w:type="dxa"/>
            <w:vAlign w:val="center"/>
          </w:tcPr>
          <w:p w14:paraId="09BA0731" w14:textId="77777777" w:rsidR="00184299" w:rsidRPr="00184299" w:rsidRDefault="00184299" w:rsidP="00184299">
            <w:pPr>
              <w:pStyle w:val="aa"/>
              <w:jc w:val="left"/>
            </w:pPr>
            <w:r>
              <w:t>283.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40B28950" w14:textId="1567358C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1C4AA9D7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7762668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046FE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64604E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80D8B8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F80F458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12ADEBD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4AFBB6C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4B5F20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311ED0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1BFD9A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62E105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AAF565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38F6752" w14:textId="040B289F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F7BA554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582812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AA07AE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978DF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99A04C4" w14:textId="77777777" w:rsidTr="008B4051">
        <w:trPr>
          <w:jc w:val="center"/>
        </w:trPr>
        <w:tc>
          <w:tcPr>
            <w:tcW w:w="3049" w:type="dxa"/>
            <w:vAlign w:val="center"/>
          </w:tcPr>
          <w:p w14:paraId="10361B73" w14:textId="77777777" w:rsidR="00184299" w:rsidRPr="00184299" w:rsidRDefault="00184299" w:rsidP="00184299">
            <w:pPr>
              <w:pStyle w:val="aa"/>
              <w:jc w:val="left"/>
            </w:pPr>
            <w:r>
              <w:t>284.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06C7BA96" w14:textId="24A3E95A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374DBB9F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C23A6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EAE60E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2C98FA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348DCB" w14:textId="77777777" w:rsidTr="008B4051">
        <w:trPr>
          <w:jc w:val="center"/>
        </w:trPr>
        <w:tc>
          <w:tcPr>
            <w:tcW w:w="3049" w:type="dxa"/>
            <w:vAlign w:val="center"/>
          </w:tcPr>
          <w:p w14:paraId="34B5A507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788BE82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4014736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015AF1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AEBFD3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5D453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AC19683" w14:textId="77777777" w:rsidTr="008B4051">
        <w:trPr>
          <w:jc w:val="center"/>
        </w:trPr>
        <w:tc>
          <w:tcPr>
            <w:tcW w:w="3049" w:type="dxa"/>
            <w:vAlign w:val="center"/>
          </w:tcPr>
          <w:p w14:paraId="26307D8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4CD3FA" w14:textId="77D4EEFA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76CE42D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77A81B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1CE3A2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F9964E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0F5302C" w14:textId="77777777" w:rsidTr="008B4051">
        <w:trPr>
          <w:jc w:val="center"/>
        </w:trPr>
        <w:tc>
          <w:tcPr>
            <w:tcW w:w="3049" w:type="dxa"/>
            <w:vAlign w:val="center"/>
          </w:tcPr>
          <w:p w14:paraId="2FB80545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285.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41AEEE33" w14:textId="55F1D0ED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6EF4F4F7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46668AC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E71FF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BC1B2C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3BF626C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45EFB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B08F566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1BB2851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406723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59343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735530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3A37313" w14:textId="77777777" w:rsidTr="008B4051">
        <w:trPr>
          <w:jc w:val="center"/>
        </w:trPr>
        <w:tc>
          <w:tcPr>
            <w:tcW w:w="3049" w:type="dxa"/>
            <w:vAlign w:val="center"/>
          </w:tcPr>
          <w:p w14:paraId="102FC77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404E2CD" w14:textId="5BF6F69B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A7D8487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C51EF6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E5A43B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7E5BD7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9F6EE2E" w14:textId="77777777" w:rsidTr="008B4051">
        <w:trPr>
          <w:jc w:val="center"/>
        </w:trPr>
        <w:tc>
          <w:tcPr>
            <w:tcW w:w="3049" w:type="dxa"/>
            <w:vAlign w:val="center"/>
          </w:tcPr>
          <w:p w14:paraId="708273BF" w14:textId="77777777" w:rsidR="00184299" w:rsidRPr="00184299" w:rsidRDefault="00184299" w:rsidP="00184299">
            <w:pPr>
              <w:pStyle w:val="aa"/>
              <w:jc w:val="left"/>
            </w:pPr>
            <w:r>
              <w:t>286. Шлифовщик 5 разряда, занятый на шлифовке абразивными кругами сухим способом</w:t>
            </w:r>
          </w:p>
        </w:tc>
        <w:tc>
          <w:tcPr>
            <w:tcW w:w="3686" w:type="dxa"/>
            <w:vAlign w:val="center"/>
          </w:tcPr>
          <w:p w14:paraId="579F4A0A" w14:textId="685CA2ED" w:rsidR="00184299" w:rsidRDefault="00184299" w:rsidP="00DB70BA">
            <w:pPr>
              <w:pStyle w:val="aa"/>
            </w:pPr>
            <w:r>
              <w:t xml:space="preserve">АПФД: обеспечить </w:t>
            </w:r>
            <w:r w:rsidR="00EF5628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14E851F4" w14:textId="77777777" w:rsidR="00184299" w:rsidRDefault="00184299" w:rsidP="00DB70BA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2F9CBBD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ADEAB1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B55E9C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186220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11C47F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5015565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F360A43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7348ED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59D56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5BD84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D23324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1D3F30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B2046BD" w14:textId="5F9D390D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04694A8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7EC1BC4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96017E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681D05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75946E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A4D04B2" w14:textId="77777777" w:rsidR="00184299" w:rsidRPr="00184299" w:rsidRDefault="00184299" w:rsidP="0018429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производства стеклоизделий</w:t>
            </w:r>
          </w:p>
        </w:tc>
        <w:tc>
          <w:tcPr>
            <w:tcW w:w="3686" w:type="dxa"/>
            <w:vAlign w:val="center"/>
          </w:tcPr>
          <w:p w14:paraId="67B9E2E6" w14:textId="77777777" w:rsidR="00184299" w:rsidRDefault="0018429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1428145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F662D9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DF0384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3AAB7C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C50085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701DE30" w14:textId="77777777" w:rsidR="00184299" w:rsidRPr="00184299" w:rsidRDefault="00184299" w:rsidP="00184299">
            <w:pPr>
              <w:pStyle w:val="aa"/>
              <w:jc w:val="left"/>
            </w:pPr>
            <w:r>
              <w:t>287. Дневной фидерщик 5 разряда</w:t>
            </w:r>
          </w:p>
        </w:tc>
        <w:tc>
          <w:tcPr>
            <w:tcW w:w="3686" w:type="dxa"/>
            <w:vAlign w:val="center"/>
          </w:tcPr>
          <w:p w14:paraId="4DB5C236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0E8653D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E80A3E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81CF7D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A5BBC3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ABBE8D5" w14:textId="77777777" w:rsidTr="008B4051">
        <w:trPr>
          <w:jc w:val="center"/>
        </w:trPr>
        <w:tc>
          <w:tcPr>
            <w:tcW w:w="3049" w:type="dxa"/>
            <w:vAlign w:val="center"/>
          </w:tcPr>
          <w:p w14:paraId="155C7F0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881AA00" w14:textId="4AFF1BA7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</w:t>
            </w:r>
            <w:r>
              <w:lastRenderedPageBreak/>
              <w:t>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1638AE8" w14:textId="250AF1A1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</w:t>
            </w:r>
            <w:r>
              <w:lastRenderedPageBreak/>
              <w:t xml:space="preserve">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2D4B60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57286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BB570F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9794B9" w14:textId="77777777" w:rsidTr="008B4051">
        <w:trPr>
          <w:jc w:val="center"/>
        </w:trPr>
        <w:tc>
          <w:tcPr>
            <w:tcW w:w="3049" w:type="dxa"/>
            <w:vAlign w:val="center"/>
          </w:tcPr>
          <w:p w14:paraId="25E00E32" w14:textId="77777777" w:rsidR="00184299" w:rsidRPr="00184299" w:rsidRDefault="00184299" w:rsidP="00184299">
            <w:pPr>
              <w:pStyle w:val="aa"/>
              <w:jc w:val="left"/>
            </w:pPr>
            <w:r>
              <w:t>288. Дневной фидерщик 5 разряда</w:t>
            </w:r>
          </w:p>
        </w:tc>
        <w:tc>
          <w:tcPr>
            <w:tcW w:w="3686" w:type="dxa"/>
            <w:vAlign w:val="center"/>
          </w:tcPr>
          <w:p w14:paraId="1F8D4D56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ADCA66D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DE9505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ABB913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8BEB7A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BC973B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D3152F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84A0003" w14:textId="76E1EE70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9EF6B32" w14:textId="68266CDD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0F063E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134C5B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91FDF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5A75F31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6995FD" w14:textId="77777777" w:rsidR="00184299" w:rsidRPr="00184299" w:rsidRDefault="00184299" w:rsidP="00184299">
            <w:pPr>
              <w:pStyle w:val="aa"/>
              <w:jc w:val="left"/>
            </w:pPr>
            <w:r>
              <w:t>289. Заместитель начальника</w:t>
            </w:r>
          </w:p>
        </w:tc>
        <w:tc>
          <w:tcPr>
            <w:tcW w:w="3686" w:type="dxa"/>
            <w:vAlign w:val="center"/>
          </w:tcPr>
          <w:p w14:paraId="6FABE891" w14:textId="77777777" w:rsidR="00184299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310604D4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EF4001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1B58D9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D04A12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4030BF4" w14:textId="77777777" w:rsidTr="008B4051">
        <w:trPr>
          <w:jc w:val="center"/>
        </w:trPr>
        <w:tc>
          <w:tcPr>
            <w:tcW w:w="3049" w:type="dxa"/>
            <w:vAlign w:val="center"/>
          </w:tcPr>
          <w:p w14:paraId="20FB953F" w14:textId="77777777" w:rsidR="00184299" w:rsidRPr="00184299" w:rsidRDefault="00184299" w:rsidP="00184299">
            <w:pPr>
              <w:pStyle w:val="aa"/>
              <w:jc w:val="left"/>
            </w:pPr>
            <w:r>
              <w:t>290. Мастер производственного обучения</w:t>
            </w:r>
          </w:p>
        </w:tc>
        <w:tc>
          <w:tcPr>
            <w:tcW w:w="3686" w:type="dxa"/>
            <w:vAlign w:val="center"/>
          </w:tcPr>
          <w:p w14:paraId="6E995F6F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CEF2574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D7C9DF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0C604B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7AFF2D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EE2F58E" w14:textId="77777777" w:rsidTr="008B4051">
        <w:trPr>
          <w:jc w:val="center"/>
        </w:trPr>
        <w:tc>
          <w:tcPr>
            <w:tcW w:w="3049" w:type="dxa"/>
            <w:vAlign w:val="center"/>
          </w:tcPr>
          <w:p w14:paraId="03EE42D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6862816" w14:textId="13D68484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3BCBDDE" w14:textId="0AA5C5CF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ACCBA6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B16CEB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505142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D1AEC08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F33D2C" w14:textId="77777777" w:rsidR="00184299" w:rsidRPr="00184299" w:rsidRDefault="00184299" w:rsidP="00184299">
            <w:pPr>
              <w:pStyle w:val="aa"/>
              <w:jc w:val="left"/>
            </w:pPr>
            <w:r>
              <w:t>291. Мастер смены участка варки стекломассы</w:t>
            </w:r>
          </w:p>
        </w:tc>
        <w:tc>
          <w:tcPr>
            <w:tcW w:w="3686" w:type="dxa"/>
            <w:vAlign w:val="center"/>
          </w:tcPr>
          <w:p w14:paraId="057EB31B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8A9B86C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214E81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7199B6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C6C2D8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966824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DDC90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376988B" w14:textId="386F30BA" w:rsidR="00184299" w:rsidRDefault="00184299" w:rsidP="00DB70BA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</w:t>
            </w:r>
            <w:r>
              <w:lastRenderedPageBreak/>
              <w:t>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7C6D58D" w14:textId="343E5D80" w:rsidR="00184299" w:rsidRDefault="00184299" w:rsidP="00DB70BA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</w:t>
            </w:r>
            <w:r>
              <w:lastRenderedPageBreak/>
              <w:t xml:space="preserve">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1FB5FE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9A3CE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1EBDD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54A35C3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9FCF94" w14:textId="77777777" w:rsidR="00184299" w:rsidRPr="00184299" w:rsidRDefault="00184299" w:rsidP="00184299">
            <w:pPr>
              <w:pStyle w:val="aa"/>
              <w:jc w:val="left"/>
            </w:pPr>
            <w:r>
              <w:t>292. Менеджер</w:t>
            </w:r>
          </w:p>
        </w:tc>
        <w:tc>
          <w:tcPr>
            <w:tcW w:w="3686" w:type="dxa"/>
            <w:vAlign w:val="center"/>
          </w:tcPr>
          <w:p w14:paraId="49EB4432" w14:textId="77777777" w:rsidR="00184299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1A40D80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DA6D17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3BDFC7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8B83C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919158B" w14:textId="77777777" w:rsidTr="008B4051">
        <w:trPr>
          <w:jc w:val="center"/>
        </w:trPr>
        <w:tc>
          <w:tcPr>
            <w:tcW w:w="3049" w:type="dxa"/>
            <w:vAlign w:val="center"/>
          </w:tcPr>
          <w:p w14:paraId="3AFD71F3" w14:textId="77777777" w:rsidR="00184299" w:rsidRPr="00184299" w:rsidRDefault="00184299" w:rsidP="00184299">
            <w:pPr>
              <w:pStyle w:val="aa"/>
              <w:jc w:val="left"/>
            </w:pPr>
            <w:r>
              <w:t>293. Механик-наладчик</w:t>
            </w:r>
          </w:p>
        </w:tc>
        <w:tc>
          <w:tcPr>
            <w:tcW w:w="3686" w:type="dxa"/>
            <w:vAlign w:val="center"/>
          </w:tcPr>
          <w:p w14:paraId="280957B6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976B231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99EC9C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B0D30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9CA2A9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16F7BE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25C61C6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1F881A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2DB51681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172D212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95E1AF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A3DD70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195F1B8" w14:textId="77777777" w:rsidTr="008B4051">
        <w:trPr>
          <w:jc w:val="center"/>
        </w:trPr>
        <w:tc>
          <w:tcPr>
            <w:tcW w:w="3049" w:type="dxa"/>
            <w:vAlign w:val="center"/>
          </w:tcPr>
          <w:p w14:paraId="0CF0AAD4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7D6480F" w14:textId="50CC8667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2970E0A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38025E0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DDD84C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63B075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4D825E0" w14:textId="77777777" w:rsidTr="008B4051">
        <w:trPr>
          <w:jc w:val="center"/>
        </w:trPr>
        <w:tc>
          <w:tcPr>
            <w:tcW w:w="3049" w:type="dxa"/>
            <w:vAlign w:val="center"/>
          </w:tcPr>
          <w:p w14:paraId="5066FA82" w14:textId="77777777" w:rsidR="00184299" w:rsidRPr="00184299" w:rsidRDefault="00184299" w:rsidP="00184299">
            <w:pPr>
              <w:pStyle w:val="aa"/>
              <w:jc w:val="left"/>
            </w:pPr>
            <w:r>
              <w:t>294. Наладчик стекольных автоматов и полуавтоматов 5 разряда, занятый наладкой автоматов (дневной)</w:t>
            </w:r>
          </w:p>
        </w:tc>
        <w:tc>
          <w:tcPr>
            <w:tcW w:w="3686" w:type="dxa"/>
            <w:vAlign w:val="center"/>
          </w:tcPr>
          <w:p w14:paraId="19A51ED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E9C5712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EC5463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124D0B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C675FE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6652259" w14:textId="77777777" w:rsidTr="008B4051">
        <w:trPr>
          <w:jc w:val="center"/>
        </w:trPr>
        <w:tc>
          <w:tcPr>
            <w:tcW w:w="3049" w:type="dxa"/>
            <w:vAlign w:val="center"/>
          </w:tcPr>
          <w:p w14:paraId="4331B1E1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481E4B8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66305AD5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68197E1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507E51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AED8DC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612378D" w14:textId="77777777" w:rsidTr="008B4051">
        <w:trPr>
          <w:jc w:val="center"/>
        </w:trPr>
        <w:tc>
          <w:tcPr>
            <w:tcW w:w="3049" w:type="dxa"/>
            <w:vAlign w:val="center"/>
          </w:tcPr>
          <w:p w14:paraId="00E3915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54C7F3E" w14:textId="1223803A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2BA3AED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D736D6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039D02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4F3550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799D847" w14:textId="77777777" w:rsidTr="008B4051">
        <w:trPr>
          <w:jc w:val="center"/>
        </w:trPr>
        <w:tc>
          <w:tcPr>
            <w:tcW w:w="3049" w:type="dxa"/>
            <w:vAlign w:val="center"/>
          </w:tcPr>
          <w:p w14:paraId="23E9EAAD" w14:textId="77777777" w:rsidR="00184299" w:rsidRPr="00184299" w:rsidRDefault="00184299" w:rsidP="00184299">
            <w:pPr>
              <w:pStyle w:val="aa"/>
              <w:jc w:val="left"/>
            </w:pPr>
            <w:r>
              <w:t>295. Наладчик стекольных автоматов и полуавтоматов 5 разряда, занятый наладкой автоматов (сменный)</w:t>
            </w:r>
          </w:p>
        </w:tc>
        <w:tc>
          <w:tcPr>
            <w:tcW w:w="3686" w:type="dxa"/>
            <w:vAlign w:val="center"/>
          </w:tcPr>
          <w:p w14:paraId="5FDCA924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F51B00F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BDBEB1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ED6C1A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D0C81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4DCA4F5" w14:textId="77777777" w:rsidTr="008B4051">
        <w:trPr>
          <w:jc w:val="center"/>
        </w:trPr>
        <w:tc>
          <w:tcPr>
            <w:tcW w:w="3049" w:type="dxa"/>
            <w:vAlign w:val="center"/>
          </w:tcPr>
          <w:p w14:paraId="740AEA2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1C64D4F" w14:textId="38CFE1B1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F90B9E0" w14:textId="2622EF98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E37889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380B86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C2EA78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40E32E2" w14:textId="77777777" w:rsidTr="008B4051">
        <w:trPr>
          <w:jc w:val="center"/>
        </w:trPr>
        <w:tc>
          <w:tcPr>
            <w:tcW w:w="3049" w:type="dxa"/>
            <w:vAlign w:val="center"/>
          </w:tcPr>
          <w:p w14:paraId="6FB0FB1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39E2C2C" w14:textId="141B69A5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6118D72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3A6C12D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F1AFC4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94CD82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BFCE485" w14:textId="77777777" w:rsidTr="008B4051">
        <w:trPr>
          <w:jc w:val="center"/>
        </w:trPr>
        <w:tc>
          <w:tcPr>
            <w:tcW w:w="3049" w:type="dxa"/>
            <w:vAlign w:val="center"/>
          </w:tcPr>
          <w:p w14:paraId="2FC2B73C" w14:textId="77777777" w:rsidR="00184299" w:rsidRPr="00184299" w:rsidRDefault="00184299" w:rsidP="00184299">
            <w:pPr>
              <w:pStyle w:val="aa"/>
              <w:jc w:val="left"/>
            </w:pPr>
            <w:r>
              <w:t>296. Наладчик стекольных автоматов и полуавтоматов 5 разряда, занятый наладкой автоматов (сменный)</w:t>
            </w:r>
          </w:p>
        </w:tc>
        <w:tc>
          <w:tcPr>
            <w:tcW w:w="3686" w:type="dxa"/>
            <w:vAlign w:val="center"/>
          </w:tcPr>
          <w:p w14:paraId="5BFC35F0" w14:textId="77777777" w:rsidR="00184299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75AE1A6A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33859B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D7334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1D6E43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DF75041" w14:textId="77777777" w:rsidTr="008B4051">
        <w:trPr>
          <w:jc w:val="center"/>
        </w:trPr>
        <w:tc>
          <w:tcPr>
            <w:tcW w:w="3049" w:type="dxa"/>
            <w:vAlign w:val="center"/>
          </w:tcPr>
          <w:p w14:paraId="5FD7AF69" w14:textId="77777777" w:rsidR="00184299" w:rsidRPr="00184299" w:rsidRDefault="00184299" w:rsidP="00184299">
            <w:pPr>
              <w:pStyle w:val="aa"/>
              <w:jc w:val="left"/>
            </w:pPr>
            <w:r>
              <w:t>297. Наладчик стекольных автоматов и полуавтоматов 5 разряда, занятый наладкой автоматов (сменный)</w:t>
            </w:r>
          </w:p>
        </w:tc>
        <w:tc>
          <w:tcPr>
            <w:tcW w:w="3686" w:type="dxa"/>
            <w:vAlign w:val="center"/>
          </w:tcPr>
          <w:p w14:paraId="70713AF7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2EFFE2E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BF70CA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FACD8E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50AE4C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6A78C55" w14:textId="77777777" w:rsidTr="008B4051">
        <w:trPr>
          <w:jc w:val="center"/>
        </w:trPr>
        <w:tc>
          <w:tcPr>
            <w:tcW w:w="3049" w:type="dxa"/>
            <w:vAlign w:val="center"/>
          </w:tcPr>
          <w:p w14:paraId="23CE9CA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85CF16F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30A71AB3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15B803A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F718B4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1F888D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A758428" w14:textId="77777777" w:rsidTr="008B4051">
        <w:trPr>
          <w:jc w:val="center"/>
        </w:trPr>
        <w:tc>
          <w:tcPr>
            <w:tcW w:w="3049" w:type="dxa"/>
            <w:vAlign w:val="center"/>
          </w:tcPr>
          <w:p w14:paraId="24BF70FF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F5EB17D" w14:textId="62CB6618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4ECBF3DB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157048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255A56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B8468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0FAF7C9" w14:textId="77777777" w:rsidTr="008B4051">
        <w:trPr>
          <w:jc w:val="center"/>
        </w:trPr>
        <w:tc>
          <w:tcPr>
            <w:tcW w:w="3049" w:type="dxa"/>
            <w:vAlign w:val="center"/>
          </w:tcPr>
          <w:p w14:paraId="095BFA6B" w14:textId="77777777" w:rsidR="00184299" w:rsidRPr="00184299" w:rsidRDefault="00184299" w:rsidP="00184299">
            <w:pPr>
              <w:pStyle w:val="aa"/>
              <w:jc w:val="left"/>
            </w:pPr>
            <w:r>
              <w:t>298. Наладчик стекольных автоматов и полуавтоматов 5 разряда, занятый наладкой автоматов (сменный)</w:t>
            </w:r>
          </w:p>
        </w:tc>
        <w:tc>
          <w:tcPr>
            <w:tcW w:w="3686" w:type="dxa"/>
            <w:vAlign w:val="center"/>
          </w:tcPr>
          <w:p w14:paraId="28A28AC1" w14:textId="402C0B55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EB1C435" w14:textId="4BBC0CA8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4C12B0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19B81A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5CAD284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EFEF54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700933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C1B88FB" w14:textId="38A6AD00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762D848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7610067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FD5DC6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76148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208D056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13B9DE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DCE722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3FD5F31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A39904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D61A7F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675D8B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63B5413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2D2884" w14:textId="77777777" w:rsidR="00184299" w:rsidRPr="00184299" w:rsidRDefault="00184299" w:rsidP="00184299">
            <w:pPr>
              <w:pStyle w:val="aa"/>
              <w:jc w:val="left"/>
            </w:pPr>
            <w:r>
              <w:t>299. Наладчик стекольных автоматов и полуавтоматов 6 разряда, занятый наладкой автоматов (дневной)</w:t>
            </w:r>
          </w:p>
        </w:tc>
        <w:tc>
          <w:tcPr>
            <w:tcW w:w="3686" w:type="dxa"/>
            <w:vAlign w:val="center"/>
          </w:tcPr>
          <w:p w14:paraId="2A782F6A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FBFB8B8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91E420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D923C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D3E331A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6E2999D" w14:textId="77777777" w:rsidTr="008B4051">
        <w:trPr>
          <w:jc w:val="center"/>
        </w:trPr>
        <w:tc>
          <w:tcPr>
            <w:tcW w:w="3049" w:type="dxa"/>
            <w:vAlign w:val="center"/>
          </w:tcPr>
          <w:p w14:paraId="7D151864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55BD13" w14:textId="5C8258F8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D434869" w14:textId="5F7D32FD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93DBB1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03E234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DBA20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070387" w14:textId="77777777" w:rsidTr="008B4051">
        <w:trPr>
          <w:jc w:val="center"/>
        </w:trPr>
        <w:tc>
          <w:tcPr>
            <w:tcW w:w="3049" w:type="dxa"/>
            <w:vAlign w:val="center"/>
          </w:tcPr>
          <w:p w14:paraId="7E2BFE0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8BDB5F2" w14:textId="6FE19397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20FA0FE9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34410F0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EEA278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7FC4C4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85E0162" w14:textId="77777777" w:rsidTr="008B4051">
        <w:trPr>
          <w:jc w:val="center"/>
        </w:trPr>
        <w:tc>
          <w:tcPr>
            <w:tcW w:w="3049" w:type="dxa"/>
            <w:vAlign w:val="center"/>
          </w:tcPr>
          <w:p w14:paraId="591F33AC" w14:textId="77777777" w:rsidR="00184299" w:rsidRPr="00184299" w:rsidRDefault="00184299" w:rsidP="00184299">
            <w:pPr>
              <w:pStyle w:val="aa"/>
              <w:jc w:val="left"/>
            </w:pPr>
            <w:r>
              <w:t>300. Наладчик стекольных автоматов и полуавтоматов 6 разряда, занятый наладкой автоматов (сменный)</w:t>
            </w:r>
          </w:p>
        </w:tc>
        <w:tc>
          <w:tcPr>
            <w:tcW w:w="3686" w:type="dxa"/>
            <w:vAlign w:val="center"/>
          </w:tcPr>
          <w:p w14:paraId="1D0E4153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6ECDFF3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8583C1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C068E9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98BB8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DADD43D" w14:textId="77777777" w:rsidTr="008B4051">
        <w:trPr>
          <w:jc w:val="center"/>
        </w:trPr>
        <w:tc>
          <w:tcPr>
            <w:tcW w:w="3049" w:type="dxa"/>
            <w:vAlign w:val="center"/>
          </w:tcPr>
          <w:p w14:paraId="6967C4F2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CFB6888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63E60378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0A1FF92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7A6DA0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706747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429BC69" w14:textId="77777777" w:rsidTr="008B4051">
        <w:trPr>
          <w:jc w:val="center"/>
        </w:trPr>
        <w:tc>
          <w:tcPr>
            <w:tcW w:w="3049" w:type="dxa"/>
            <w:vAlign w:val="center"/>
          </w:tcPr>
          <w:p w14:paraId="50B4030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4E5C9DD" w14:textId="4C2B9FFE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1E7DE958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F6DA87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CE3B7D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71177B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0DC6583" w14:textId="77777777" w:rsidTr="008B4051">
        <w:trPr>
          <w:jc w:val="center"/>
        </w:trPr>
        <w:tc>
          <w:tcPr>
            <w:tcW w:w="3049" w:type="dxa"/>
            <w:vAlign w:val="center"/>
          </w:tcPr>
          <w:p w14:paraId="202DCC55" w14:textId="77777777" w:rsidR="00184299" w:rsidRPr="00184299" w:rsidRDefault="00184299" w:rsidP="00184299">
            <w:pPr>
              <w:pStyle w:val="aa"/>
              <w:jc w:val="left"/>
            </w:pPr>
            <w:r>
              <w:t>301. Наладчик стекольных автоматов и полуавтоматов 6 разряда, занятый наладкой автоматов (сменный)</w:t>
            </w:r>
          </w:p>
        </w:tc>
        <w:tc>
          <w:tcPr>
            <w:tcW w:w="3686" w:type="dxa"/>
            <w:vAlign w:val="center"/>
          </w:tcPr>
          <w:p w14:paraId="18049799" w14:textId="77777777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</w:t>
            </w:r>
            <w:r>
              <w:lastRenderedPageBreak/>
              <w:t>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3387D56" w14:textId="77777777" w:rsidR="00184299" w:rsidRDefault="00184299" w:rsidP="00DB70BA">
            <w:pPr>
              <w:pStyle w:val="aa"/>
            </w:pPr>
            <w:r>
              <w:lastRenderedPageBreak/>
              <w:t xml:space="preserve">Защита органов слуха от повышенного уровня звука. Снижение (сокращение) </w:t>
            </w:r>
            <w:r>
              <w:lastRenderedPageBreak/>
              <w:t xml:space="preserve">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92CFAE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DA30FC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3A1CA58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3296578" w14:textId="77777777" w:rsidTr="008B4051">
        <w:trPr>
          <w:jc w:val="center"/>
        </w:trPr>
        <w:tc>
          <w:tcPr>
            <w:tcW w:w="3049" w:type="dxa"/>
            <w:vAlign w:val="center"/>
          </w:tcPr>
          <w:p w14:paraId="022F40BD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9D34695" w14:textId="77777777" w:rsidR="00184299" w:rsidRDefault="00184299" w:rsidP="00DB70BA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6947BD9C" w14:textId="77777777" w:rsidR="00184299" w:rsidRDefault="00184299" w:rsidP="00DB70BA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004207B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02E4BC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B1EAEED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50F2585" w14:textId="77777777" w:rsidTr="008B4051">
        <w:trPr>
          <w:jc w:val="center"/>
        </w:trPr>
        <w:tc>
          <w:tcPr>
            <w:tcW w:w="3049" w:type="dxa"/>
            <w:vAlign w:val="center"/>
          </w:tcPr>
          <w:p w14:paraId="5626875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F21E87F" w14:textId="313688F4" w:rsidR="00184299" w:rsidRDefault="00EF5628" w:rsidP="00DB70BA">
            <w:pPr>
              <w:pStyle w:val="aa"/>
            </w:pPr>
            <w:r>
              <w:t>Тяжесть: разработать</w:t>
            </w:r>
            <w:r w:rsidR="00184299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72E12135" w14:textId="77777777" w:rsidR="00184299" w:rsidRDefault="00184299" w:rsidP="00DB70BA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1C3DCA0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F3AF0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8E95A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D5580E9" w14:textId="77777777" w:rsidTr="008B4051">
        <w:trPr>
          <w:jc w:val="center"/>
        </w:trPr>
        <w:tc>
          <w:tcPr>
            <w:tcW w:w="3049" w:type="dxa"/>
            <w:vAlign w:val="center"/>
          </w:tcPr>
          <w:p w14:paraId="011F259A" w14:textId="77777777" w:rsidR="00184299" w:rsidRPr="00184299" w:rsidRDefault="00184299" w:rsidP="00184299">
            <w:pPr>
              <w:pStyle w:val="aa"/>
              <w:jc w:val="left"/>
            </w:pPr>
            <w:r>
              <w:t>302. Начальник</w:t>
            </w:r>
          </w:p>
        </w:tc>
        <w:tc>
          <w:tcPr>
            <w:tcW w:w="3686" w:type="dxa"/>
            <w:vAlign w:val="center"/>
          </w:tcPr>
          <w:p w14:paraId="22F246F6" w14:textId="77777777" w:rsidR="00184299" w:rsidRDefault="0018429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398FFD1" w14:textId="77777777" w:rsidR="00184299" w:rsidRDefault="0018429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F9ADFF6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38EB93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564F69C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C3C565F" w14:textId="77777777" w:rsidTr="008B4051">
        <w:trPr>
          <w:jc w:val="center"/>
        </w:trPr>
        <w:tc>
          <w:tcPr>
            <w:tcW w:w="3049" w:type="dxa"/>
            <w:vAlign w:val="center"/>
          </w:tcPr>
          <w:p w14:paraId="443F3400" w14:textId="77777777" w:rsidR="00184299" w:rsidRPr="00184299" w:rsidRDefault="00184299" w:rsidP="00184299">
            <w:pPr>
              <w:pStyle w:val="aa"/>
              <w:jc w:val="left"/>
            </w:pPr>
            <w:r>
              <w:t>303.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47BAB72C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111DE49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589856B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7D006C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29FEC62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9A6674D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CA748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EE3FAE4" w14:textId="71642BBB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B1CACA2" w14:textId="3CB6D9EB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617985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23C4B79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E28432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AADE862" w14:textId="77777777" w:rsidTr="008B4051">
        <w:trPr>
          <w:jc w:val="center"/>
        </w:trPr>
        <w:tc>
          <w:tcPr>
            <w:tcW w:w="3049" w:type="dxa"/>
            <w:vAlign w:val="center"/>
          </w:tcPr>
          <w:p w14:paraId="1FD5A6F4" w14:textId="77777777" w:rsidR="00184299" w:rsidRPr="00184299" w:rsidRDefault="00184299" w:rsidP="00184299">
            <w:pPr>
              <w:pStyle w:val="aa"/>
              <w:jc w:val="left"/>
            </w:pPr>
            <w:r>
              <w:t>304.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62729809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13F705A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9C619C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FD84635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70A2157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403AC87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CB8F961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F43C8CB" w14:textId="1E145A8E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67AE351" w14:textId="308B63A2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36F96E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AFC2AB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6FF039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5E35E14" w14:textId="77777777" w:rsidTr="008B4051">
        <w:trPr>
          <w:jc w:val="center"/>
        </w:trPr>
        <w:tc>
          <w:tcPr>
            <w:tcW w:w="3049" w:type="dxa"/>
            <w:vAlign w:val="center"/>
          </w:tcPr>
          <w:p w14:paraId="2A2A92E5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305.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3E521E1A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F59AD26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E54859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B96A6C8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D89433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8031246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9D16B5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B7CF7BE" w14:textId="4C246FD6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43913A3" w14:textId="5AF78979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CB2FEF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9ED71FA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53A48AF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30522F3A" w14:textId="77777777" w:rsidTr="008B4051">
        <w:trPr>
          <w:jc w:val="center"/>
        </w:trPr>
        <w:tc>
          <w:tcPr>
            <w:tcW w:w="3049" w:type="dxa"/>
            <w:vAlign w:val="center"/>
          </w:tcPr>
          <w:p w14:paraId="28E10A2E" w14:textId="77777777" w:rsidR="00184299" w:rsidRPr="00184299" w:rsidRDefault="00184299" w:rsidP="00184299">
            <w:pPr>
              <w:pStyle w:val="aa"/>
              <w:jc w:val="left"/>
            </w:pPr>
            <w:r>
              <w:t>306.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5C505F33" w14:textId="1430D973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отдыха.. </w:t>
            </w:r>
          </w:p>
        </w:tc>
        <w:tc>
          <w:tcPr>
            <w:tcW w:w="2835" w:type="dxa"/>
            <w:vAlign w:val="center"/>
          </w:tcPr>
          <w:p w14:paraId="1261153A" w14:textId="3112DE54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3178028D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06A2B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D9CB82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533B8D0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BEA833C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EB9735B" w14:textId="277CADEE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3B8B4CBD" w14:textId="761676C6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A0BD0F7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5C798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0B03706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B0CF16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E9D8FE5" w14:textId="77777777" w:rsidR="00184299" w:rsidRPr="00184299" w:rsidRDefault="00184299" w:rsidP="00184299">
            <w:pPr>
              <w:pStyle w:val="aa"/>
              <w:jc w:val="left"/>
            </w:pPr>
            <w:r>
              <w:t>307.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6DA61BEE" w14:textId="3BE81648" w:rsidR="00184299" w:rsidRDefault="00184299" w:rsidP="00DB70BA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отдыха.. </w:t>
            </w:r>
          </w:p>
        </w:tc>
        <w:tc>
          <w:tcPr>
            <w:tcW w:w="2835" w:type="dxa"/>
            <w:vAlign w:val="center"/>
          </w:tcPr>
          <w:p w14:paraId="188A6E34" w14:textId="51AB92DC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11B2745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6270BD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2FD50AE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1580826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972170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2EAB81A" w14:textId="4A2D3B59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1A5A54C" w14:textId="23966639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AC32503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B6F93B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283CDF3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77F7B4E" w14:textId="77777777" w:rsidTr="008B4051">
        <w:trPr>
          <w:jc w:val="center"/>
        </w:trPr>
        <w:tc>
          <w:tcPr>
            <w:tcW w:w="3049" w:type="dxa"/>
            <w:vAlign w:val="center"/>
          </w:tcPr>
          <w:p w14:paraId="7E165EF6" w14:textId="77777777" w:rsidR="00184299" w:rsidRPr="00184299" w:rsidRDefault="00184299" w:rsidP="00184299">
            <w:pPr>
              <w:pStyle w:val="aa"/>
              <w:jc w:val="left"/>
            </w:pPr>
            <w:r>
              <w:lastRenderedPageBreak/>
              <w:t>308.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3B45FC27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6E73685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F23315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428596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AF9AD71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732141FC" w14:textId="77777777" w:rsidTr="008B4051">
        <w:trPr>
          <w:jc w:val="center"/>
        </w:trPr>
        <w:tc>
          <w:tcPr>
            <w:tcW w:w="3049" w:type="dxa"/>
            <w:vAlign w:val="center"/>
          </w:tcPr>
          <w:p w14:paraId="60AA1C1A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904F732" w14:textId="00419035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E8C2CA1" w14:textId="32629F32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298F2E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0AA8C22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CEF1DB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22962DEA" w14:textId="77777777" w:rsidTr="008B4051">
        <w:trPr>
          <w:jc w:val="center"/>
        </w:trPr>
        <w:tc>
          <w:tcPr>
            <w:tcW w:w="3049" w:type="dxa"/>
            <w:vAlign w:val="center"/>
          </w:tcPr>
          <w:p w14:paraId="5DED622C" w14:textId="77777777" w:rsidR="00184299" w:rsidRPr="00184299" w:rsidRDefault="00184299" w:rsidP="00184299">
            <w:pPr>
              <w:pStyle w:val="aa"/>
              <w:jc w:val="left"/>
            </w:pPr>
            <w:r>
              <w:t>309.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76DC151D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422DF49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8DCE72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D9BE7AE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113E070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01F508A9" w14:textId="77777777" w:rsidTr="008B4051">
        <w:trPr>
          <w:jc w:val="center"/>
        </w:trPr>
        <w:tc>
          <w:tcPr>
            <w:tcW w:w="3049" w:type="dxa"/>
            <w:vAlign w:val="center"/>
          </w:tcPr>
          <w:p w14:paraId="766C1BFB" w14:textId="77777777" w:rsidR="00184299" w:rsidRDefault="00184299" w:rsidP="0018429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C7A724F" w14:textId="0ED5A413" w:rsidR="00184299" w:rsidRDefault="00184299" w:rsidP="00DB70BA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07FF991" w14:textId="7763DABF" w:rsidR="00184299" w:rsidRDefault="00184299" w:rsidP="00DB70BA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8962AB4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3F1457C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A0376E5" w14:textId="77777777" w:rsidR="00184299" w:rsidRPr="00063DF1" w:rsidRDefault="00184299" w:rsidP="00DB70BA">
            <w:pPr>
              <w:pStyle w:val="aa"/>
            </w:pPr>
          </w:p>
        </w:tc>
      </w:tr>
      <w:tr w:rsidR="00184299" w:rsidRPr="00AF49A3" w14:paraId="686748BA" w14:textId="77777777" w:rsidTr="008B4051">
        <w:trPr>
          <w:jc w:val="center"/>
        </w:trPr>
        <w:tc>
          <w:tcPr>
            <w:tcW w:w="3049" w:type="dxa"/>
            <w:vAlign w:val="center"/>
          </w:tcPr>
          <w:p w14:paraId="3059EA3A" w14:textId="77777777" w:rsidR="00184299" w:rsidRPr="00184299" w:rsidRDefault="00184299" w:rsidP="00184299">
            <w:pPr>
              <w:pStyle w:val="aa"/>
              <w:jc w:val="left"/>
            </w:pPr>
            <w:r>
              <w:t>310.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047B7AB5" w14:textId="77777777" w:rsidR="00184299" w:rsidRDefault="00184299" w:rsidP="00DB70BA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01F2EC0" w14:textId="77777777" w:rsidR="00184299" w:rsidRDefault="00184299" w:rsidP="00DB70BA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75129AF" w14:textId="77777777" w:rsidR="00184299" w:rsidRPr="00063DF1" w:rsidRDefault="0018429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FB8DF51" w14:textId="77777777" w:rsidR="00184299" w:rsidRPr="00063DF1" w:rsidRDefault="0018429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25BD782" w14:textId="77777777" w:rsidR="00184299" w:rsidRPr="00063DF1" w:rsidRDefault="00184299" w:rsidP="00DB70BA">
            <w:pPr>
              <w:pStyle w:val="aa"/>
            </w:pPr>
          </w:p>
        </w:tc>
      </w:tr>
      <w:tr w:rsidR="00EF5628" w:rsidRPr="00AF49A3" w14:paraId="70CE36B9" w14:textId="77777777" w:rsidTr="008B4051">
        <w:trPr>
          <w:jc w:val="center"/>
        </w:trPr>
        <w:tc>
          <w:tcPr>
            <w:tcW w:w="3049" w:type="dxa"/>
            <w:vAlign w:val="center"/>
          </w:tcPr>
          <w:p w14:paraId="0838FF22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DA069A9" w14:textId="062F0C8B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E02359C" w14:textId="5600DA88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5CF8AE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60F67C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80C0951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BA84D7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D5DF1BE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311.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780FEE9F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642397C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5A3F6E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E44DAB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28822B5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026648E" w14:textId="77777777" w:rsidTr="008B4051">
        <w:trPr>
          <w:jc w:val="center"/>
        </w:trPr>
        <w:tc>
          <w:tcPr>
            <w:tcW w:w="3049" w:type="dxa"/>
            <w:vAlign w:val="center"/>
          </w:tcPr>
          <w:p w14:paraId="72B00A7E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68F7C2E" w14:textId="79470752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99BED05" w14:textId="40F54DE2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DE0996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C69F44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7CD75A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12B6585" w14:textId="77777777" w:rsidTr="008B4051">
        <w:trPr>
          <w:jc w:val="center"/>
        </w:trPr>
        <w:tc>
          <w:tcPr>
            <w:tcW w:w="3049" w:type="dxa"/>
            <w:vAlign w:val="center"/>
          </w:tcPr>
          <w:p w14:paraId="5BEC3E80" w14:textId="77777777" w:rsidR="00EF5628" w:rsidRPr="00184299" w:rsidRDefault="00EF5628" w:rsidP="00EF5628">
            <w:pPr>
              <w:pStyle w:val="aa"/>
              <w:jc w:val="left"/>
            </w:pPr>
            <w:r>
              <w:t>312.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1126A712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2E414FD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305F14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605C93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7054B6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D4B6ABF" w14:textId="77777777" w:rsidTr="008B4051">
        <w:trPr>
          <w:jc w:val="center"/>
        </w:trPr>
        <w:tc>
          <w:tcPr>
            <w:tcW w:w="3049" w:type="dxa"/>
            <w:vAlign w:val="center"/>
          </w:tcPr>
          <w:p w14:paraId="68E27FBF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44BB9D2" w14:textId="17E2921B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8249BA8" w14:textId="7744850A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F746B3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04258D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C567EC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A6F470D" w14:textId="77777777" w:rsidTr="008B4051">
        <w:trPr>
          <w:jc w:val="center"/>
        </w:trPr>
        <w:tc>
          <w:tcPr>
            <w:tcW w:w="3049" w:type="dxa"/>
            <w:vAlign w:val="center"/>
          </w:tcPr>
          <w:p w14:paraId="214AE6EC" w14:textId="77777777" w:rsidR="00EF5628" w:rsidRPr="00184299" w:rsidRDefault="00EF5628" w:rsidP="00EF5628">
            <w:pPr>
              <w:pStyle w:val="aa"/>
              <w:jc w:val="left"/>
            </w:pPr>
            <w:r>
              <w:t>313.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5189B4CA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AE9870B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BEE8CC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99BC20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7704E0F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38A68C5" w14:textId="77777777" w:rsidTr="008B4051">
        <w:trPr>
          <w:jc w:val="center"/>
        </w:trPr>
        <w:tc>
          <w:tcPr>
            <w:tcW w:w="3049" w:type="dxa"/>
            <w:vAlign w:val="center"/>
          </w:tcPr>
          <w:p w14:paraId="2A05A101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4FE70B1" w14:textId="64D07DA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035FB2A" w14:textId="0B42DF30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1F12AF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C09FBC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60BF38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82CA3B8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E22887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314.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3239B084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A3579E3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091F3A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A3DF12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558BBE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CCAB500" w14:textId="77777777" w:rsidTr="008B4051">
        <w:trPr>
          <w:jc w:val="center"/>
        </w:trPr>
        <w:tc>
          <w:tcPr>
            <w:tcW w:w="3049" w:type="dxa"/>
            <w:vAlign w:val="center"/>
          </w:tcPr>
          <w:p w14:paraId="7391A2C8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51EC3CD" w14:textId="1384C31E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84A4DBC" w14:textId="7B09FD53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595235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79151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12A3F4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AE75097" w14:textId="77777777" w:rsidTr="008B4051">
        <w:trPr>
          <w:jc w:val="center"/>
        </w:trPr>
        <w:tc>
          <w:tcPr>
            <w:tcW w:w="3049" w:type="dxa"/>
            <w:vAlign w:val="center"/>
          </w:tcPr>
          <w:p w14:paraId="378EA6E7" w14:textId="77777777" w:rsidR="00EF5628" w:rsidRPr="00184299" w:rsidRDefault="00EF5628" w:rsidP="00EF5628">
            <w:pPr>
              <w:pStyle w:val="aa"/>
              <w:jc w:val="left"/>
            </w:pPr>
            <w:r>
              <w:t>315.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76A5C6F4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0CE7314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B21AA9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59A6B5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01619C4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093F0B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70B8946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09E02CB" w14:textId="52EECE8E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8DE00B6" w14:textId="7784AAA2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7CE0D3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DE2C0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44B1C9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921418E" w14:textId="77777777" w:rsidTr="008B4051">
        <w:trPr>
          <w:jc w:val="center"/>
        </w:trPr>
        <w:tc>
          <w:tcPr>
            <w:tcW w:w="3049" w:type="dxa"/>
            <w:vAlign w:val="center"/>
          </w:tcPr>
          <w:p w14:paraId="4685A69E" w14:textId="77777777" w:rsidR="00EF5628" w:rsidRPr="00184299" w:rsidRDefault="00EF5628" w:rsidP="00EF5628">
            <w:pPr>
              <w:pStyle w:val="aa"/>
              <w:jc w:val="left"/>
            </w:pPr>
            <w:r>
              <w:t>316. Оператор стеклоформующих машин 3 разряда</w:t>
            </w:r>
          </w:p>
        </w:tc>
        <w:tc>
          <w:tcPr>
            <w:tcW w:w="3686" w:type="dxa"/>
            <w:vAlign w:val="center"/>
          </w:tcPr>
          <w:p w14:paraId="1055DFF5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97D6FCD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C36F55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6F241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9C72D4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73EAFF6" w14:textId="77777777" w:rsidTr="008B4051">
        <w:trPr>
          <w:jc w:val="center"/>
        </w:trPr>
        <w:tc>
          <w:tcPr>
            <w:tcW w:w="3049" w:type="dxa"/>
            <w:vAlign w:val="center"/>
          </w:tcPr>
          <w:p w14:paraId="6BDCBDF9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E70EE0C" w14:textId="242D0BB6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D690E1D" w14:textId="1D50E11C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24F3A8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484947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D40BA7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68C4DE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AF161CF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317.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59421C56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845FCC9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FFF9A4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BCED89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958965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98B0CD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F94E5D8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E4243EB" w14:textId="49E159E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F346DE8" w14:textId="0F9081B1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969277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21BACF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C74411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8E0132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677F3E4" w14:textId="77777777" w:rsidR="00EF5628" w:rsidRPr="00184299" w:rsidRDefault="00EF5628" w:rsidP="00EF5628">
            <w:pPr>
              <w:pStyle w:val="aa"/>
              <w:jc w:val="left"/>
            </w:pPr>
            <w:r>
              <w:t>318.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12D42143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F0CB9FD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648170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6A7FB4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55E975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ACBABEA" w14:textId="77777777" w:rsidTr="008B4051">
        <w:trPr>
          <w:jc w:val="center"/>
        </w:trPr>
        <w:tc>
          <w:tcPr>
            <w:tcW w:w="3049" w:type="dxa"/>
            <w:vAlign w:val="center"/>
          </w:tcPr>
          <w:p w14:paraId="774BD4B9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32CAC54" w14:textId="7322DC9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3DBD460" w14:textId="70C68B25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36F5A1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1E0F24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DBCB07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7036317" w14:textId="77777777" w:rsidTr="008B4051">
        <w:trPr>
          <w:jc w:val="center"/>
        </w:trPr>
        <w:tc>
          <w:tcPr>
            <w:tcW w:w="3049" w:type="dxa"/>
            <w:vAlign w:val="center"/>
          </w:tcPr>
          <w:p w14:paraId="428EF731" w14:textId="77777777" w:rsidR="00EF5628" w:rsidRPr="00184299" w:rsidRDefault="00EF5628" w:rsidP="00EF5628">
            <w:pPr>
              <w:pStyle w:val="aa"/>
              <w:jc w:val="left"/>
            </w:pPr>
            <w:r>
              <w:t>319.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01ADDBB6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5D27E7B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74AF25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4043F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97C778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AAF838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7FD67C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F8267BA" w14:textId="27611D3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8D213C6" w14:textId="04CFE73F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E4D7E8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DFBD49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1176CA4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33A965E" w14:textId="77777777" w:rsidTr="008B4051">
        <w:trPr>
          <w:jc w:val="center"/>
        </w:trPr>
        <w:tc>
          <w:tcPr>
            <w:tcW w:w="3049" w:type="dxa"/>
            <w:vAlign w:val="center"/>
          </w:tcPr>
          <w:p w14:paraId="5A54C0FB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320.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007C4437" w14:textId="68CAA78C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14:paraId="3A519C17" w14:textId="418A82EC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67DDFB5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A002DD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3EC81C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1BF5C5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9A7520B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30324D2" w14:textId="768C3AF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AA8684C" w14:textId="567974A8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9B62DE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D0C189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4191821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10F6F53" w14:textId="77777777" w:rsidTr="008B4051">
        <w:trPr>
          <w:jc w:val="center"/>
        </w:trPr>
        <w:tc>
          <w:tcPr>
            <w:tcW w:w="3049" w:type="dxa"/>
            <w:vAlign w:val="center"/>
          </w:tcPr>
          <w:p w14:paraId="454651D8" w14:textId="77777777" w:rsidR="00EF5628" w:rsidRPr="00184299" w:rsidRDefault="00EF5628" w:rsidP="00EF5628">
            <w:pPr>
              <w:pStyle w:val="aa"/>
              <w:jc w:val="left"/>
            </w:pPr>
            <w:r>
              <w:t>321.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35BE95F3" w14:textId="79CD6223" w:rsidR="00EF5628" w:rsidRDefault="00EF5628" w:rsidP="00EF5628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отдыха.. </w:t>
            </w:r>
          </w:p>
        </w:tc>
        <w:tc>
          <w:tcPr>
            <w:tcW w:w="2835" w:type="dxa"/>
            <w:vAlign w:val="center"/>
          </w:tcPr>
          <w:p w14:paraId="6B8B53E1" w14:textId="573AC0B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Защита органов слуха от повышенного уровня звука. </w:t>
            </w:r>
          </w:p>
        </w:tc>
        <w:tc>
          <w:tcPr>
            <w:tcW w:w="1384" w:type="dxa"/>
            <w:vAlign w:val="center"/>
          </w:tcPr>
          <w:p w14:paraId="5B1DDF5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40CF49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00F968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09B3BB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82E7D4D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A89A4A6" w14:textId="69DEF162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D7E5E8E" w14:textId="3D1E2DEE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3FE36C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A88CEF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D7946B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752FF87" w14:textId="77777777" w:rsidTr="008B4051">
        <w:trPr>
          <w:jc w:val="center"/>
        </w:trPr>
        <w:tc>
          <w:tcPr>
            <w:tcW w:w="3049" w:type="dxa"/>
            <w:vAlign w:val="center"/>
          </w:tcPr>
          <w:p w14:paraId="5E4EB5C4" w14:textId="77777777" w:rsidR="00EF5628" w:rsidRPr="00184299" w:rsidRDefault="00EF5628" w:rsidP="00EF5628">
            <w:pPr>
              <w:pStyle w:val="aa"/>
              <w:jc w:val="left"/>
            </w:pPr>
            <w:r>
              <w:t>322.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0CA01BB1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552FB10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B7683A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CA4AA3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4226A41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1B5A24B" w14:textId="77777777" w:rsidTr="008B4051">
        <w:trPr>
          <w:jc w:val="center"/>
        </w:trPr>
        <w:tc>
          <w:tcPr>
            <w:tcW w:w="3049" w:type="dxa"/>
            <w:vAlign w:val="center"/>
          </w:tcPr>
          <w:p w14:paraId="3621B58F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63F0EC8" w14:textId="160D0971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C26F4B5" w14:textId="034C6667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D86ACB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9D47D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6D9EF1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85069F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01FCA6C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323.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4EA56D66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B62BC92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5E8F0B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66DDB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53A0E5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AA752F9" w14:textId="77777777" w:rsidTr="008B4051">
        <w:trPr>
          <w:jc w:val="center"/>
        </w:trPr>
        <w:tc>
          <w:tcPr>
            <w:tcW w:w="3049" w:type="dxa"/>
            <w:vAlign w:val="center"/>
          </w:tcPr>
          <w:p w14:paraId="3FFE6E2B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ED53314" w14:textId="0605075A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415365E" w14:textId="39E2F12F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CD3A58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E818C0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E6932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99B8CC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026E935" w14:textId="77777777" w:rsidR="00EF5628" w:rsidRPr="00184299" w:rsidRDefault="00EF5628" w:rsidP="00EF5628">
            <w:pPr>
              <w:pStyle w:val="aa"/>
              <w:jc w:val="left"/>
            </w:pPr>
            <w:r>
              <w:t>324.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0FCD6C6D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6C540BA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851031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6EFD22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95D4136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EA8789A" w14:textId="77777777" w:rsidTr="008B4051">
        <w:trPr>
          <w:jc w:val="center"/>
        </w:trPr>
        <w:tc>
          <w:tcPr>
            <w:tcW w:w="3049" w:type="dxa"/>
            <w:vAlign w:val="center"/>
          </w:tcPr>
          <w:p w14:paraId="0E6D4F86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2908786" w14:textId="4E685D28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DABC9DD" w14:textId="14CAB78D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26C073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5E94D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880C23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BFDC6FF" w14:textId="77777777" w:rsidTr="008B4051">
        <w:trPr>
          <w:jc w:val="center"/>
        </w:trPr>
        <w:tc>
          <w:tcPr>
            <w:tcW w:w="3049" w:type="dxa"/>
            <w:vAlign w:val="center"/>
          </w:tcPr>
          <w:p w14:paraId="6F75B305" w14:textId="77777777" w:rsidR="00EF5628" w:rsidRPr="00184299" w:rsidRDefault="00EF5628" w:rsidP="00EF5628">
            <w:pPr>
              <w:pStyle w:val="aa"/>
              <w:jc w:val="left"/>
            </w:pPr>
            <w:r>
              <w:t>325.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1161AE25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B62877F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DF50CF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CFF6D6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E158E3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90AF3F3" w14:textId="77777777" w:rsidTr="008B4051">
        <w:trPr>
          <w:jc w:val="center"/>
        </w:trPr>
        <w:tc>
          <w:tcPr>
            <w:tcW w:w="3049" w:type="dxa"/>
            <w:vAlign w:val="center"/>
          </w:tcPr>
          <w:p w14:paraId="61C7F795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F71EBE4" w14:textId="7EC06511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0735EB8" w14:textId="3477A302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4505B15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670C05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E90188F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819C52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43D8E7C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326.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289029C1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D9E8A82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6347C5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691CFC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2DD8A91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2DC6E06" w14:textId="77777777" w:rsidTr="008B4051">
        <w:trPr>
          <w:jc w:val="center"/>
        </w:trPr>
        <w:tc>
          <w:tcPr>
            <w:tcW w:w="3049" w:type="dxa"/>
            <w:vAlign w:val="center"/>
          </w:tcPr>
          <w:p w14:paraId="1FAC3E69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E2F732" w14:textId="2AE43012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73203B7" w14:textId="01B9F90C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4C5796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CFD41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E0938FF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6FAECBF" w14:textId="77777777" w:rsidTr="008B4051">
        <w:trPr>
          <w:jc w:val="center"/>
        </w:trPr>
        <w:tc>
          <w:tcPr>
            <w:tcW w:w="3049" w:type="dxa"/>
            <w:vAlign w:val="center"/>
          </w:tcPr>
          <w:p w14:paraId="7D75986B" w14:textId="77777777" w:rsidR="00EF5628" w:rsidRPr="00184299" w:rsidRDefault="00EF5628" w:rsidP="00EF5628">
            <w:pPr>
              <w:pStyle w:val="aa"/>
              <w:jc w:val="left"/>
            </w:pPr>
            <w:r>
              <w:t>327.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23654293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EB7C50F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B0FD17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8E4071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EEFF79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FEC066E" w14:textId="77777777" w:rsidTr="008B4051">
        <w:trPr>
          <w:jc w:val="center"/>
        </w:trPr>
        <w:tc>
          <w:tcPr>
            <w:tcW w:w="3049" w:type="dxa"/>
            <w:vAlign w:val="center"/>
          </w:tcPr>
          <w:p w14:paraId="33592365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DAFA285" w14:textId="30FDDF9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5FAB76F" w14:textId="03139F37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E5C058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B4DBF1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A909D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C1C8B1A" w14:textId="77777777" w:rsidTr="008B4051">
        <w:trPr>
          <w:jc w:val="center"/>
        </w:trPr>
        <w:tc>
          <w:tcPr>
            <w:tcW w:w="3049" w:type="dxa"/>
            <w:vAlign w:val="center"/>
          </w:tcPr>
          <w:p w14:paraId="3CBF64C8" w14:textId="77777777" w:rsidR="00EF5628" w:rsidRPr="00184299" w:rsidRDefault="00EF5628" w:rsidP="00EF5628">
            <w:pPr>
              <w:pStyle w:val="aa"/>
              <w:jc w:val="left"/>
            </w:pPr>
            <w:r>
              <w:t>328.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158A16B0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D952318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D7042A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6BA197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6F1244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0E8257F" w14:textId="77777777" w:rsidTr="008B4051">
        <w:trPr>
          <w:jc w:val="center"/>
        </w:trPr>
        <w:tc>
          <w:tcPr>
            <w:tcW w:w="3049" w:type="dxa"/>
            <w:vAlign w:val="center"/>
          </w:tcPr>
          <w:p w14:paraId="4E113A76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5FCAECA" w14:textId="20C51AC5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9CA40C4" w14:textId="175306C6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F2380A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00C9F7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4EE65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812D7F9" w14:textId="77777777" w:rsidTr="008B4051">
        <w:trPr>
          <w:jc w:val="center"/>
        </w:trPr>
        <w:tc>
          <w:tcPr>
            <w:tcW w:w="3049" w:type="dxa"/>
            <w:vAlign w:val="center"/>
          </w:tcPr>
          <w:p w14:paraId="74F35D50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329.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374FC0A5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99E5A14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AF2667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051BBB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9B6F8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8E87BB9" w14:textId="77777777" w:rsidTr="008B4051">
        <w:trPr>
          <w:jc w:val="center"/>
        </w:trPr>
        <w:tc>
          <w:tcPr>
            <w:tcW w:w="3049" w:type="dxa"/>
            <w:vAlign w:val="center"/>
          </w:tcPr>
          <w:p w14:paraId="05F4594E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A12C3E8" w14:textId="63C2EBAC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CF24219" w14:textId="5A0D56E2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44DE700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47BB5A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8F5631F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60B8CC5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DF2B6B" w14:textId="77777777" w:rsidR="00EF5628" w:rsidRPr="00184299" w:rsidRDefault="00EF5628" w:rsidP="00EF5628">
            <w:pPr>
              <w:pStyle w:val="aa"/>
              <w:jc w:val="left"/>
            </w:pPr>
            <w:r>
              <w:t>330.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11917F17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5C55951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F00489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8EDFD0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D11FC5F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CC6A0F8" w14:textId="77777777" w:rsidTr="008B4051">
        <w:trPr>
          <w:jc w:val="center"/>
        </w:trPr>
        <w:tc>
          <w:tcPr>
            <w:tcW w:w="3049" w:type="dxa"/>
            <w:vAlign w:val="center"/>
          </w:tcPr>
          <w:p w14:paraId="34244D9D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FC2572D" w14:textId="4958CC0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D973CB5" w14:textId="21836DA3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E0099D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1A756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17593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F6FCADA" w14:textId="77777777" w:rsidTr="008B4051">
        <w:trPr>
          <w:jc w:val="center"/>
        </w:trPr>
        <w:tc>
          <w:tcPr>
            <w:tcW w:w="3049" w:type="dxa"/>
            <w:vAlign w:val="center"/>
          </w:tcPr>
          <w:p w14:paraId="4B1A2BF3" w14:textId="77777777" w:rsidR="00EF5628" w:rsidRPr="00184299" w:rsidRDefault="00EF5628" w:rsidP="00EF5628">
            <w:pPr>
              <w:pStyle w:val="aa"/>
              <w:jc w:val="left"/>
            </w:pPr>
            <w:r>
              <w:t>331.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4614EBA8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BA178D4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CA52CF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BAD24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522B46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EEA12C1" w14:textId="77777777" w:rsidTr="008B4051">
        <w:trPr>
          <w:jc w:val="center"/>
        </w:trPr>
        <w:tc>
          <w:tcPr>
            <w:tcW w:w="3049" w:type="dxa"/>
            <w:vAlign w:val="center"/>
          </w:tcPr>
          <w:p w14:paraId="0EC5FBB8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C56723F" w14:textId="7A24993C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B69C1C3" w14:textId="29E1955D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33B3EB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E2BDE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9B9684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6CCE56F" w14:textId="77777777" w:rsidTr="008B4051">
        <w:trPr>
          <w:jc w:val="center"/>
        </w:trPr>
        <w:tc>
          <w:tcPr>
            <w:tcW w:w="3049" w:type="dxa"/>
            <w:vAlign w:val="center"/>
          </w:tcPr>
          <w:p w14:paraId="04DE56ED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332.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60B96949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408EF49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5D08E3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CECFE3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E1783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119F0FA" w14:textId="77777777" w:rsidTr="008B4051">
        <w:trPr>
          <w:jc w:val="center"/>
        </w:trPr>
        <w:tc>
          <w:tcPr>
            <w:tcW w:w="3049" w:type="dxa"/>
            <w:vAlign w:val="center"/>
          </w:tcPr>
          <w:p w14:paraId="2D8ADA46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2E46827" w14:textId="449DE4B8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F7C66E6" w14:textId="04A9DB40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284716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DFE585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18F4A16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FD3AA3D" w14:textId="77777777" w:rsidTr="008B4051">
        <w:trPr>
          <w:jc w:val="center"/>
        </w:trPr>
        <w:tc>
          <w:tcPr>
            <w:tcW w:w="3049" w:type="dxa"/>
            <w:vAlign w:val="center"/>
          </w:tcPr>
          <w:p w14:paraId="0B3E8F80" w14:textId="77777777" w:rsidR="00EF5628" w:rsidRPr="00184299" w:rsidRDefault="00EF5628" w:rsidP="00EF5628">
            <w:pPr>
              <w:pStyle w:val="aa"/>
              <w:jc w:val="left"/>
            </w:pPr>
            <w:r>
              <w:t>333.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7A13D712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62EC8DE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BDCEC4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6039E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9A26E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CE89633" w14:textId="77777777" w:rsidTr="008B4051">
        <w:trPr>
          <w:jc w:val="center"/>
        </w:trPr>
        <w:tc>
          <w:tcPr>
            <w:tcW w:w="3049" w:type="dxa"/>
            <w:vAlign w:val="center"/>
          </w:tcPr>
          <w:p w14:paraId="1636A7BA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9CD3B93" w14:textId="0466FF8E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173484C" w14:textId="37353BA3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EA979E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B67B2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19F075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E02F3CC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D71253" w14:textId="77777777" w:rsidR="00EF5628" w:rsidRPr="00184299" w:rsidRDefault="00EF5628" w:rsidP="00EF5628">
            <w:pPr>
              <w:pStyle w:val="aa"/>
              <w:jc w:val="left"/>
            </w:pPr>
            <w:r>
              <w:t>334.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02E6B965" w14:textId="3FF064E7" w:rsidR="00EF5628" w:rsidRDefault="00EF5628" w:rsidP="00EF5628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отдыха.. </w:t>
            </w:r>
          </w:p>
        </w:tc>
        <w:tc>
          <w:tcPr>
            <w:tcW w:w="2835" w:type="dxa"/>
            <w:vAlign w:val="center"/>
          </w:tcPr>
          <w:p w14:paraId="686316DB" w14:textId="045BD31B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3C70AE1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9D4AE9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F3A635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AFD7839" w14:textId="77777777" w:rsidTr="008B4051">
        <w:trPr>
          <w:jc w:val="center"/>
        </w:trPr>
        <w:tc>
          <w:tcPr>
            <w:tcW w:w="3049" w:type="dxa"/>
            <w:vAlign w:val="center"/>
          </w:tcPr>
          <w:p w14:paraId="524FD39E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B762DA3" w14:textId="40F5E70E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FC1ACDD" w14:textId="2B8693DD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41194A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180492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183DE8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9797389" w14:textId="77777777" w:rsidTr="008B4051">
        <w:trPr>
          <w:jc w:val="center"/>
        </w:trPr>
        <w:tc>
          <w:tcPr>
            <w:tcW w:w="3049" w:type="dxa"/>
            <w:vAlign w:val="center"/>
          </w:tcPr>
          <w:p w14:paraId="68FA1AF7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335.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5DE96419" w14:textId="51BE5679" w:rsidR="00EF5628" w:rsidRDefault="00EF5628" w:rsidP="00EF5628">
            <w:pPr>
              <w:pStyle w:val="aa"/>
            </w:pPr>
            <w:r>
              <w:t xml:space="preserve"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отдыха.. </w:t>
            </w:r>
          </w:p>
        </w:tc>
        <w:tc>
          <w:tcPr>
            <w:tcW w:w="2835" w:type="dxa"/>
            <w:vAlign w:val="center"/>
          </w:tcPr>
          <w:p w14:paraId="5DB20246" w14:textId="0E084B7C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организм. </w:t>
            </w:r>
          </w:p>
        </w:tc>
        <w:tc>
          <w:tcPr>
            <w:tcW w:w="1384" w:type="dxa"/>
            <w:vAlign w:val="center"/>
          </w:tcPr>
          <w:p w14:paraId="110E268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E9B10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E38860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6BB9CE2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5217D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F68D751" w14:textId="0CCBA2E9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418F3DA" w14:textId="010488F7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C4FB93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981C76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2CB926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D0A40FC" w14:textId="77777777" w:rsidTr="008B4051">
        <w:trPr>
          <w:jc w:val="center"/>
        </w:trPr>
        <w:tc>
          <w:tcPr>
            <w:tcW w:w="3049" w:type="dxa"/>
            <w:vAlign w:val="center"/>
          </w:tcPr>
          <w:p w14:paraId="267E576E" w14:textId="77777777" w:rsidR="00EF5628" w:rsidRPr="00184299" w:rsidRDefault="00EF5628" w:rsidP="00EF5628">
            <w:pPr>
              <w:pStyle w:val="aa"/>
              <w:jc w:val="left"/>
            </w:pPr>
            <w:r>
              <w:t>336.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57ECDBD2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4B9DE5B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994257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36D5ED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5DBD1B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EE7BF62" w14:textId="77777777" w:rsidTr="008B4051">
        <w:trPr>
          <w:jc w:val="center"/>
        </w:trPr>
        <w:tc>
          <w:tcPr>
            <w:tcW w:w="3049" w:type="dxa"/>
            <w:vAlign w:val="center"/>
          </w:tcPr>
          <w:p w14:paraId="1D6BF105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10A0EC1" w14:textId="4FC0B2B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9E4D5F6" w14:textId="7B5619A3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AF0FBA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9F34C3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5BF1726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52DE79B" w14:textId="77777777" w:rsidTr="008B4051">
        <w:trPr>
          <w:jc w:val="center"/>
        </w:trPr>
        <w:tc>
          <w:tcPr>
            <w:tcW w:w="3049" w:type="dxa"/>
            <w:vAlign w:val="center"/>
          </w:tcPr>
          <w:p w14:paraId="6BA5DD61" w14:textId="77777777" w:rsidR="00EF5628" w:rsidRPr="00184299" w:rsidRDefault="00EF5628" w:rsidP="00EF5628">
            <w:pPr>
              <w:pStyle w:val="aa"/>
              <w:jc w:val="left"/>
            </w:pPr>
            <w:r>
              <w:t>337.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552AB6B7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2B07AA5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75E08E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D891EA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6A9DA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2B71130" w14:textId="77777777" w:rsidTr="008B4051">
        <w:trPr>
          <w:jc w:val="center"/>
        </w:trPr>
        <w:tc>
          <w:tcPr>
            <w:tcW w:w="3049" w:type="dxa"/>
            <w:vAlign w:val="center"/>
          </w:tcPr>
          <w:p w14:paraId="0D1AEF1E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D540227" w14:textId="489A1869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AE36B1B" w14:textId="146C3F16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190DBF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D52DDE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F17E4F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D101852" w14:textId="77777777" w:rsidTr="008B4051">
        <w:trPr>
          <w:jc w:val="center"/>
        </w:trPr>
        <w:tc>
          <w:tcPr>
            <w:tcW w:w="3049" w:type="dxa"/>
            <w:vAlign w:val="center"/>
          </w:tcPr>
          <w:p w14:paraId="341B2492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338.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1056CF7B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D625E60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1CB67A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3548FB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E19564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F180460" w14:textId="77777777" w:rsidTr="008B4051">
        <w:trPr>
          <w:jc w:val="center"/>
        </w:trPr>
        <w:tc>
          <w:tcPr>
            <w:tcW w:w="3049" w:type="dxa"/>
            <w:vAlign w:val="center"/>
          </w:tcPr>
          <w:p w14:paraId="5587205C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BF158EA" w14:textId="2904150D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34ECEDA3" w14:textId="1CA866F8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0655DE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CF6E8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FCF4F0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CE0219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D81C78C" w14:textId="77777777" w:rsidR="00EF5628" w:rsidRPr="00184299" w:rsidRDefault="00EF5628" w:rsidP="00EF5628">
            <w:pPr>
              <w:pStyle w:val="aa"/>
              <w:jc w:val="left"/>
            </w:pPr>
            <w:r>
              <w:t>339.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56D123D2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0580096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B1B576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2F4ED4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93E7A2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896D1F4" w14:textId="77777777" w:rsidTr="008B4051">
        <w:trPr>
          <w:jc w:val="center"/>
        </w:trPr>
        <w:tc>
          <w:tcPr>
            <w:tcW w:w="3049" w:type="dxa"/>
            <w:vAlign w:val="center"/>
          </w:tcPr>
          <w:p w14:paraId="1D74D939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6BE2ADD" w14:textId="5D39E74E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87F1AE0" w14:textId="473CE541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F37053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CD0539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F23B9A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02F34E2" w14:textId="77777777" w:rsidTr="008B4051">
        <w:trPr>
          <w:jc w:val="center"/>
        </w:trPr>
        <w:tc>
          <w:tcPr>
            <w:tcW w:w="3049" w:type="dxa"/>
            <w:vAlign w:val="center"/>
          </w:tcPr>
          <w:p w14:paraId="3D0148A5" w14:textId="77777777" w:rsidR="00EF5628" w:rsidRPr="00184299" w:rsidRDefault="00EF5628" w:rsidP="00EF5628">
            <w:pPr>
              <w:pStyle w:val="aa"/>
              <w:jc w:val="left"/>
            </w:pPr>
            <w:r>
              <w:t>340.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754CB4F6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AC72519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4E700E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D1B83E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3A0F04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E8145B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E0C6817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D0217B8" w14:textId="673DDA2F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454BC25" w14:textId="0A19CD46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1C2AA2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406D51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52A9AC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F7FD84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05D8EBA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341.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20391CFC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A19B7DB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7AF194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369DF5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AA9E1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5825E86" w14:textId="77777777" w:rsidTr="008B4051">
        <w:trPr>
          <w:jc w:val="center"/>
        </w:trPr>
        <w:tc>
          <w:tcPr>
            <w:tcW w:w="3049" w:type="dxa"/>
            <w:vAlign w:val="center"/>
          </w:tcPr>
          <w:p w14:paraId="36983824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8AE8098" w14:textId="474D8374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987ED95" w14:textId="54287A7E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5EB246F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5969C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3B5D9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36F7B7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570E70A" w14:textId="77777777" w:rsidR="00EF5628" w:rsidRPr="00184299" w:rsidRDefault="00EF5628" w:rsidP="00EF5628">
            <w:pPr>
              <w:pStyle w:val="aa"/>
              <w:jc w:val="left"/>
            </w:pPr>
            <w:r>
              <w:t>342.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175C327E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709C6AB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D175F1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A8E94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0AFBE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8A27A07" w14:textId="77777777" w:rsidTr="008B4051">
        <w:trPr>
          <w:jc w:val="center"/>
        </w:trPr>
        <w:tc>
          <w:tcPr>
            <w:tcW w:w="3049" w:type="dxa"/>
            <w:vAlign w:val="center"/>
          </w:tcPr>
          <w:p w14:paraId="06E0E2FF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C7104C9" w14:textId="62D94BFE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16D17D0C" w14:textId="276C7007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DB6E9B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D31A9D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54E51B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6ED9135" w14:textId="77777777" w:rsidTr="008B4051">
        <w:trPr>
          <w:jc w:val="center"/>
        </w:trPr>
        <w:tc>
          <w:tcPr>
            <w:tcW w:w="3049" w:type="dxa"/>
            <w:vAlign w:val="center"/>
          </w:tcPr>
          <w:p w14:paraId="1C304B7E" w14:textId="77777777" w:rsidR="00EF5628" w:rsidRPr="00184299" w:rsidRDefault="00EF5628" w:rsidP="00EF5628">
            <w:pPr>
              <w:pStyle w:val="aa"/>
              <w:jc w:val="left"/>
            </w:pPr>
            <w:r>
              <w:t>343. Оператор стеклоформующих машин 5 разряда</w:t>
            </w:r>
          </w:p>
        </w:tc>
        <w:tc>
          <w:tcPr>
            <w:tcW w:w="3686" w:type="dxa"/>
            <w:vAlign w:val="center"/>
          </w:tcPr>
          <w:p w14:paraId="03CCD84D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492A5F0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8F4C93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D84BC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E0C4E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59CE54D" w14:textId="77777777" w:rsidTr="008B4051">
        <w:trPr>
          <w:jc w:val="center"/>
        </w:trPr>
        <w:tc>
          <w:tcPr>
            <w:tcW w:w="3049" w:type="dxa"/>
            <w:vAlign w:val="center"/>
          </w:tcPr>
          <w:p w14:paraId="32E84AD6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48BD082" w14:textId="0E60147F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2CAB9C2" w14:textId="0FC73A4E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4645199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3F3DF6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DCEE7B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70D086D" w14:textId="77777777" w:rsidTr="008B4051">
        <w:trPr>
          <w:jc w:val="center"/>
        </w:trPr>
        <w:tc>
          <w:tcPr>
            <w:tcW w:w="3049" w:type="dxa"/>
            <w:vAlign w:val="center"/>
          </w:tcPr>
          <w:p w14:paraId="0F1571D3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344. Оператор стеклоформующих машин 4 разряда</w:t>
            </w:r>
          </w:p>
        </w:tc>
        <w:tc>
          <w:tcPr>
            <w:tcW w:w="3686" w:type="dxa"/>
            <w:vAlign w:val="center"/>
          </w:tcPr>
          <w:p w14:paraId="44BC5DA1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0960C940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611554F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A699B3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0736C4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D88E28E" w14:textId="77777777" w:rsidTr="008B4051">
        <w:trPr>
          <w:jc w:val="center"/>
        </w:trPr>
        <w:tc>
          <w:tcPr>
            <w:tcW w:w="3049" w:type="dxa"/>
            <w:vAlign w:val="center"/>
          </w:tcPr>
          <w:p w14:paraId="0A091F62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B05A7A7" w14:textId="50E2ED39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2FD7C39" w14:textId="537F4123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1193664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EC7AE3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D749BC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3633C4F" w14:textId="77777777" w:rsidTr="008B4051">
        <w:trPr>
          <w:jc w:val="center"/>
        </w:trPr>
        <w:tc>
          <w:tcPr>
            <w:tcW w:w="3049" w:type="dxa"/>
            <w:vAlign w:val="center"/>
          </w:tcPr>
          <w:p w14:paraId="37684371" w14:textId="77777777" w:rsidR="00EF5628" w:rsidRPr="00184299" w:rsidRDefault="00EF5628" w:rsidP="00EF5628">
            <w:pPr>
              <w:pStyle w:val="aa"/>
              <w:jc w:val="left"/>
            </w:pPr>
            <w:r>
              <w:t>345. Подсобный рабочий</w:t>
            </w:r>
          </w:p>
        </w:tc>
        <w:tc>
          <w:tcPr>
            <w:tcW w:w="3686" w:type="dxa"/>
            <w:vAlign w:val="center"/>
          </w:tcPr>
          <w:p w14:paraId="35F02895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951B07F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DECE63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448529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594AAA5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3C304B4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0D574D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7DAEC14" w14:textId="2DF8ADDE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349FA391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6B52C58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17062F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F91B46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861DEDC" w14:textId="77777777" w:rsidTr="008B4051">
        <w:trPr>
          <w:jc w:val="center"/>
        </w:trPr>
        <w:tc>
          <w:tcPr>
            <w:tcW w:w="3049" w:type="dxa"/>
            <w:vAlign w:val="center"/>
          </w:tcPr>
          <w:p w14:paraId="6B9817B9" w14:textId="77777777" w:rsidR="00EF5628" w:rsidRPr="00184299" w:rsidRDefault="00EF5628" w:rsidP="00EF5628">
            <w:pPr>
              <w:pStyle w:val="aa"/>
              <w:jc w:val="left"/>
            </w:pPr>
            <w:r>
              <w:t>346. Подсобный рабочий</w:t>
            </w:r>
          </w:p>
        </w:tc>
        <w:tc>
          <w:tcPr>
            <w:tcW w:w="3686" w:type="dxa"/>
            <w:vAlign w:val="center"/>
          </w:tcPr>
          <w:p w14:paraId="44D30619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E9DCA84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66F173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ED9D31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58347AF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26AA816" w14:textId="77777777" w:rsidTr="008B4051">
        <w:trPr>
          <w:jc w:val="center"/>
        </w:trPr>
        <w:tc>
          <w:tcPr>
            <w:tcW w:w="3049" w:type="dxa"/>
            <w:vAlign w:val="center"/>
          </w:tcPr>
          <w:p w14:paraId="5DAF9967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349CEB72" w14:textId="14170190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30144E4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62BC957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7BE469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A6788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7249E9C" w14:textId="77777777" w:rsidTr="008B4051">
        <w:trPr>
          <w:jc w:val="center"/>
        </w:trPr>
        <w:tc>
          <w:tcPr>
            <w:tcW w:w="3049" w:type="dxa"/>
            <w:vAlign w:val="center"/>
          </w:tcPr>
          <w:p w14:paraId="30BF340D" w14:textId="77777777" w:rsidR="00EF5628" w:rsidRPr="00184299" w:rsidRDefault="00EF5628" w:rsidP="00EF5628">
            <w:pPr>
              <w:pStyle w:val="aa"/>
              <w:jc w:val="left"/>
            </w:pPr>
            <w:r>
              <w:t>347. Помощник оператора стеклоформующих машин</w:t>
            </w:r>
          </w:p>
        </w:tc>
        <w:tc>
          <w:tcPr>
            <w:tcW w:w="3686" w:type="dxa"/>
            <w:vAlign w:val="center"/>
          </w:tcPr>
          <w:p w14:paraId="323CAB51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C851F09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A04899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B1F403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8EF8095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6A1554C" w14:textId="77777777" w:rsidTr="008B4051">
        <w:trPr>
          <w:jc w:val="center"/>
        </w:trPr>
        <w:tc>
          <w:tcPr>
            <w:tcW w:w="3049" w:type="dxa"/>
            <w:vAlign w:val="center"/>
          </w:tcPr>
          <w:p w14:paraId="12E58F48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BB67103" w14:textId="77777777" w:rsidR="00EF5628" w:rsidRDefault="00EF5628" w:rsidP="00EF5628">
            <w:pPr>
              <w:pStyle w:val="aa"/>
            </w:pPr>
            <w:r>
              <w:t xml:space="preserve">Микроклимат: разработать и обеспечить рациональный режим труда и отдыха, использовать сертифицированные </w:t>
            </w:r>
            <w:r>
              <w:lastRenderedPageBreak/>
              <w:t>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711A27E0" w14:textId="77777777" w:rsidR="00EF5628" w:rsidRDefault="00EF5628" w:rsidP="00EF5628">
            <w:pPr>
              <w:pStyle w:val="aa"/>
            </w:pPr>
            <w:r>
              <w:lastRenderedPageBreak/>
              <w:t xml:space="preserve">Предупреждение переохлаждения и преждевременного утомления, увеличение </w:t>
            </w:r>
            <w:r>
              <w:lastRenderedPageBreak/>
              <w:t xml:space="preserve">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1378A78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6BF8FE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E01658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86405C3" w14:textId="77777777" w:rsidTr="008B4051">
        <w:trPr>
          <w:jc w:val="center"/>
        </w:trPr>
        <w:tc>
          <w:tcPr>
            <w:tcW w:w="3049" w:type="dxa"/>
            <w:vAlign w:val="center"/>
          </w:tcPr>
          <w:p w14:paraId="1652093F" w14:textId="77777777" w:rsidR="00EF5628" w:rsidRPr="00184299" w:rsidRDefault="00EF5628" w:rsidP="00EF5628">
            <w:pPr>
              <w:pStyle w:val="aa"/>
              <w:jc w:val="left"/>
            </w:pPr>
            <w:r>
              <w:t>348. Специалист по выработке стеклоизделий</w:t>
            </w:r>
          </w:p>
        </w:tc>
        <w:tc>
          <w:tcPr>
            <w:tcW w:w="3686" w:type="dxa"/>
            <w:vAlign w:val="center"/>
          </w:tcPr>
          <w:p w14:paraId="6439780C" w14:textId="77777777" w:rsidR="00EF5628" w:rsidRDefault="00EF5628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BBF4D1D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4FE027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FB15A2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DCA2F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8380CA7" w14:textId="77777777" w:rsidTr="008B4051">
        <w:trPr>
          <w:jc w:val="center"/>
        </w:trPr>
        <w:tc>
          <w:tcPr>
            <w:tcW w:w="3049" w:type="dxa"/>
            <w:vAlign w:val="center"/>
          </w:tcPr>
          <w:p w14:paraId="303E009A" w14:textId="77777777" w:rsidR="00EF5628" w:rsidRPr="00184299" w:rsidRDefault="00EF5628" w:rsidP="00EF5628">
            <w:pPr>
              <w:pStyle w:val="aa"/>
              <w:jc w:val="left"/>
            </w:pPr>
            <w:r>
              <w:t>349. Старший мастер участка варки стекломассы</w:t>
            </w:r>
          </w:p>
        </w:tc>
        <w:tc>
          <w:tcPr>
            <w:tcW w:w="3686" w:type="dxa"/>
            <w:vAlign w:val="center"/>
          </w:tcPr>
          <w:p w14:paraId="55A9EA09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2845028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903F62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8073E7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8F41E3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6FB8C68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4A595B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452C71C" w14:textId="7CA4F85F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36AD48DA" w14:textId="2020864A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0D0983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D6BE7E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FAC1056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10F26D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B465177" w14:textId="77777777" w:rsidR="00EF5628" w:rsidRPr="00184299" w:rsidRDefault="00EF5628" w:rsidP="00EF5628">
            <w:pPr>
              <w:pStyle w:val="aa"/>
              <w:jc w:val="left"/>
            </w:pPr>
            <w:r>
              <w:t>350. Старший наладчик стекольных автоматов и полуавтоматов 6 разряда, занятый наладкой автоматов</w:t>
            </w:r>
          </w:p>
        </w:tc>
        <w:tc>
          <w:tcPr>
            <w:tcW w:w="3686" w:type="dxa"/>
            <w:vAlign w:val="center"/>
          </w:tcPr>
          <w:p w14:paraId="13B01A59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5EF932F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2EE5D8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D86A34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331DE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782404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D512274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CA37FA6" w14:textId="77777777" w:rsidR="00EF5628" w:rsidRDefault="00EF5628" w:rsidP="00EF5628">
            <w:pPr>
              <w:pStyle w:val="aa"/>
            </w:pPr>
            <w:r>
              <w:t>Микроклимат: разработать и обеспечить рациональный режим труда и отдыха, использовать сертифицированные средства индивидуальной защиты от охлаждающего микроклимата</w:t>
            </w:r>
          </w:p>
        </w:tc>
        <w:tc>
          <w:tcPr>
            <w:tcW w:w="2835" w:type="dxa"/>
            <w:vAlign w:val="center"/>
          </w:tcPr>
          <w:p w14:paraId="2764F665" w14:textId="77777777" w:rsidR="00EF5628" w:rsidRDefault="00EF5628" w:rsidP="00EF5628">
            <w:pPr>
              <w:pStyle w:val="aa"/>
            </w:pPr>
            <w:r>
              <w:t xml:space="preserve">Предупреждение переохлаждения и преждевременного утомления, увеличение работоспособности и производительности труда </w:t>
            </w:r>
          </w:p>
        </w:tc>
        <w:tc>
          <w:tcPr>
            <w:tcW w:w="1384" w:type="dxa"/>
            <w:vAlign w:val="center"/>
          </w:tcPr>
          <w:p w14:paraId="674D5A8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D96E51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0DF09A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E4E335B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E7EFBA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EE4A4E9" w14:textId="0ED3011A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4975FAE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3E3E524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7E847B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514E97D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30B84F79" w14:textId="77777777" w:rsidTr="00DB30ED">
        <w:trPr>
          <w:jc w:val="center"/>
        </w:trPr>
        <w:tc>
          <w:tcPr>
            <w:tcW w:w="3049" w:type="dxa"/>
            <w:vAlign w:val="center"/>
          </w:tcPr>
          <w:p w14:paraId="091506D3" w14:textId="77777777" w:rsidR="00837C9F" w:rsidRPr="00184299" w:rsidRDefault="00837C9F" w:rsidP="00EF5628">
            <w:pPr>
              <w:pStyle w:val="aa"/>
              <w:jc w:val="left"/>
            </w:pPr>
            <w:r>
              <w:t>351. Технолог по выработке стеклоизделий</w:t>
            </w:r>
          </w:p>
        </w:tc>
        <w:tc>
          <w:tcPr>
            <w:tcW w:w="12514" w:type="dxa"/>
            <w:gridSpan w:val="5"/>
            <w:vAlign w:val="center"/>
          </w:tcPr>
          <w:p w14:paraId="4895AA6F" w14:textId="34E20BDE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4DC81DCB" w14:textId="77777777" w:rsidTr="008B4051">
        <w:trPr>
          <w:jc w:val="center"/>
        </w:trPr>
        <w:tc>
          <w:tcPr>
            <w:tcW w:w="3049" w:type="dxa"/>
            <w:vAlign w:val="center"/>
          </w:tcPr>
          <w:p w14:paraId="29CDB085" w14:textId="77777777" w:rsidR="00EF5628" w:rsidRPr="00184299" w:rsidRDefault="00EF5628" w:rsidP="00EF5628">
            <w:pPr>
              <w:pStyle w:val="aa"/>
              <w:jc w:val="left"/>
            </w:pPr>
            <w:r>
              <w:t>352. Фидерщик 4 разряда</w:t>
            </w:r>
          </w:p>
        </w:tc>
        <w:tc>
          <w:tcPr>
            <w:tcW w:w="3686" w:type="dxa"/>
            <w:vAlign w:val="center"/>
          </w:tcPr>
          <w:p w14:paraId="52F9B6CE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50E6EA88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5C03A4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A8770B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8FC9AB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257653E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2BE13F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B6CE1F6" w14:textId="31992AF3" w:rsidR="00EF5628" w:rsidRDefault="00EF5628" w:rsidP="00EF5628">
            <w:pPr>
              <w:pStyle w:val="aa"/>
            </w:pPr>
            <w:r>
              <w:t xml:space="preserve">Микроклимат: для снижения температуры воздуха на рабочих местах </w:t>
            </w:r>
            <w:r>
              <w:lastRenderedPageBreak/>
              <w:t>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7B257D6B" w14:textId="31129484" w:rsidR="00EF5628" w:rsidRDefault="00EF5628" w:rsidP="00EF5628">
            <w:pPr>
              <w:pStyle w:val="aa"/>
            </w:pPr>
            <w:r>
              <w:lastRenderedPageBreak/>
              <w:t xml:space="preserve">Обеспечение оптимальных величин микроклимата на </w:t>
            </w:r>
            <w:r>
              <w:lastRenderedPageBreak/>
              <w:t xml:space="preserve">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849770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567CC1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A0E517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87ECC36" w14:textId="77777777" w:rsidTr="008B4051">
        <w:trPr>
          <w:jc w:val="center"/>
        </w:trPr>
        <w:tc>
          <w:tcPr>
            <w:tcW w:w="3049" w:type="dxa"/>
            <w:vAlign w:val="center"/>
          </w:tcPr>
          <w:p w14:paraId="1DD3EBC5" w14:textId="77777777" w:rsidR="00EF5628" w:rsidRPr="00184299" w:rsidRDefault="00EF5628" w:rsidP="00EF5628">
            <w:pPr>
              <w:pStyle w:val="aa"/>
              <w:jc w:val="left"/>
            </w:pPr>
            <w:r>
              <w:t>353. Фидерщик 5 разряда</w:t>
            </w:r>
          </w:p>
        </w:tc>
        <w:tc>
          <w:tcPr>
            <w:tcW w:w="3686" w:type="dxa"/>
            <w:vAlign w:val="center"/>
          </w:tcPr>
          <w:p w14:paraId="66089BF0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35328F1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58568ED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BB2167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A137BB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196E299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6D298D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DE002AD" w14:textId="265EA991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45D39BBC" w14:textId="79C0032A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620A62E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381D99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85583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11F52F4" w14:textId="77777777" w:rsidTr="008B4051">
        <w:trPr>
          <w:jc w:val="center"/>
        </w:trPr>
        <w:tc>
          <w:tcPr>
            <w:tcW w:w="3049" w:type="dxa"/>
            <w:vAlign w:val="center"/>
          </w:tcPr>
          <w:p w14:paraId="147FB12C" w14:textId="77777777" w:rsidR="00EF5628" w:rsidRPr="00184299" w:rsidRDefault="00EF5628" w:rsidP="00EF5628">
            <w:pPr>
              <w:pStyle w:val="aa"/>
              <w:jc w:val="left"/>
            </w:pPr>
            <w:r>
              <w:t>354. Фидерщик 6 разряда</w:t>
            </w:r>
          </w:p>
        </w:tc>
        <w:tc>
          <w:tcPr>
            <w:tcW w:w="3686" w:type="dxa"/>
            <w:vAlign w:val="center"/>
          </w:tcPr>
          <w:p w14:paraId="01BC9133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A1AF096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68C7C4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88976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125C5B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8943A27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BE211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E07B15B" w14:textId="2DAFA8F4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282BAAF4" w14:textId="632E1234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2E4A23A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D460B9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338795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0B4F07C" w14:textId="77777777" w:rsidTr="008B4051">
        <w:trPr>
          <w:jc w:val="center"/>
        </w:trPr>
        <w:tc>
          <w:tcPr>
            <w:tcW w:w="3049" w:type="dxa"/>
            <w:vAlign w:val="center"/>
          </w:tcPr>
          <w:p w14:paraId="0987B673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санитарно-технических сетей и оборудования</w:t>
            </w:r>
          </w:p>
        </w:tc>
        <w:tc>
          <w:tcPr>
            <w:tcW w:w="3686" w:type="dxa"/>
            <w:vAlign w:val="center"/>
          </w:tcPr>
          <w:p w14:paraId="366F09CF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CD80E3C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7A6EAF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98FDC8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F0C94C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E3BF778" w14:textId="77777777" w:rsidTr="008B4051">
        <w:trPr>
          <w:jc w:val="center"/>
        </w:trPr>
        <w:tc>
          <w:tcPr>
            <w:tcW w:w="3049" w:type="dxa"/>
            <w:vAlign w:val="center"/>
          </w:tcPr>
          <w:p w14:paraId="487A9C7D" w14:textId="77777777" w:rsidR="00EF5628" w:rsidRPr="00184299" w:rsidRDefault="00EF5628" w:rsidP="00EF5628">
            <w:pPr>
              <w:pStyle w:val="aa"/>
              <w:jc w:val="left"/>
            </w:pPr>
            <w:r>
              <w:t>355. Мастер компрессорно-вакуумных установок</w:t>
            </w:r>
          </w:p>
        </w:tc>
        <w:tc>
          <w:tcPr>
            <w:tcW w:w="3686" w:type="dxa"/>
            <w:vAlign w:val="center"/>
          </w:tcPr>
          <w:p w14:paraId="22D24047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6F8A79A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C42A78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226F3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811642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A1CA861" w14:textId="77777777" w:rsidTr="008B4051">
        <w:trPr>
          <w:jc w:val="center"/>
        </w:trPr>
        <w:tc>
          <w:tcPr>
            <w:tcW w:w="3049" w:type="dxa"/>
            <w:vAlign w:val="center"/>
          </w:tcPr>
          <w:p w14:paraId="0D91A57E" w14:textId="77777777" w:rsidR="00EF5628" w:rsidRPr="00184299" w:rsidRDefault="00EF5628" w:rsidP="00EF5628">
            <w:pPr>
              <w:pStyle w:val="aa"/>
              <w:jc w:val="left"/>
            </w:pPr>
            <w:r>
              <w:lastRenderedPageBreak/>
              <w:t>356. Машинист компрессорных установок 6 разряда</w:t>
            </w:r>
          </w:p>
        </w:tc>
        <w:tc>
          <w:tcPr>
            <w:tcW w:w="3686" w:type="dxa"/>
            <w:vAlign w:val="center"/>
          </w:tcPr>
          <w:p w14:paraId="27867FA8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DDC224D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11CCEB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934491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5E48059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6C49F503" w14:textId="77777777" w:rsidTr="0027368E">
        <w:trPr>
          <w:jc w:val="center"/>
        </w:trPr>
        <w:tc>
          <w:tcPr>
            <w:tcW w:w="3049" w:type="dxa"/>
            <w:vAlign w:val="center"/>
          </w:tcPr>
          <w:p w14:paraId="4874671B" w14:textId="77777777" w:rsidR="00837C9F" w:rsidRPr="00184299" w:rsidRDefault="00837C9F" w:rsidP="00EF5628">
            <w:pPr>
              <w:pStyle w:val="aa"/>
              <w:jc w:val="left"/>
            </w:pPr>
            <w:r>
              <w:t xml:space="preserve">357.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4E31EC7A" w14:textId="362B97D9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69C22D97" w14:textId="77777777" w:rsidTr="00A24D42">
        <w:trPr>
          <w:jc w:val="center"/>
        </w:trPr>
        <w:tc>
          <w:tcPr>
            <w:tcW w:w="3049" w:type="dxa"/>
            <w:vAlign w:val="center"/>
          </w:tcPr>
          <w:p w14:paraId="6C49551F" w14:textId="77777777" w:rsidR="00837C9F" w:rsidRPr="00184299" w:rsidRDefault="00837C9F" w:rsidP="00EF5628">
            <w:pPr>
              <w:pStyle w:val="aa"/>
              <w:jc w:val="left"/>
            </w:pPr>
            <w:r>
              <w:t>358. Слесарь-сантехник</w:t>
            </w:r>
          </w:p>
        </w:tc>
        <w:tc>
          <w:tcPr>
            <w:tcW w:w="12514" w:type="dxa"/>
            <w:gridSpan w:val="5"/>
            <w:vAlign w:val="center"/>
          </w:tcPr>
          <w:p w14:paraId="087E20EF" w14:textId="26E235EB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4728AD30" w14:textId="77777777" w:rsidTr="00090E0C">
        <w:trPr>
          <w:jc w:val="center"/>
        </w:trPr>
        <w:tc>
          <w:tcPr>
            <w:tcW w:w="3049" w:type="dxa"/>
            <w:vAlign w:val="center"/>
          </w:tcPr>
          <w:p w14:paraId="595BDF9B" w14:textId="77777777" w:rsidR="00837C9F" w:rsidRPr="00184299" w:rsidRDefault="00837C9F" w:rsidP="00EF5628">
            <w:pPr>
              <w:pStyle w:val="aa"/>
              <w:jc w:val="left"/>
            </w:pPr>
            <w:r>
              <w:t>359. Слесарь-сантехник</w:t>
            </w:r>
          </w:p>
        </w:tc>
        <w:tc>
          <w:tcPr>
            <w:tcW w:w="12514" w:type="dxa"/>
            <w:gridSpan w:val="5"/>
            <w:vAlign w:val="center"/>
          </w:tcPr>
          <w:p w14:paraId="135536EC" w14:textId="22B0A2F1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1F58886" w14:textId="77777777" w:rsidTr="00D25E7E">
        <w:trPr>
          <w:jc w:val="center"/>
        </w:trPr>
        <w:tc>
          <w:tcPr>
            <w:tcW w:w="3049" w:type="dxa"/>
            <w:vAlign w:val="center"/>
          </w:tcPr>
          <w:p w14:paraId="7E88DFC7" w14:textId="77777777" w:rsidR="00837C9F" w:rsidRPr="00184299" w:rsidRDefault="00837C9F" w:rsidP="00EF5628">
            <w:pPr>
              <w:pStyle w:val="aa"/>
              <w:jc w:val="left"/>
            </w:pPr>
            <w:r>
              <w:t>360. Слесарь-сантехник</w:t>
            </w:r>
          </w:p>
        </w:tc>
        <w:tc>
          <w:tcPr>
            <w:tcW w:w="12514" w:type="dxa"/>
            <w:gridSpan w:val="5"/>
            <w:vAlign w:val="center"/>
          </w:tcPr>
          <w:p w14:paraId="479E60D4" w14:textId="4FBD8CB5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389F4D74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83388C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упаковки</w:t>
            </w:r>
          </w:p>
        </w:tc>
        <w:tc>
          <w:tcPr>
            <w:tcW w:w="3686" w:type="dxa"/>
            <w:vAlign w:val="center"/>
          </w:tcPr>
          <w:p w14:paraId="3C1D31B8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47093809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7B7831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2CF0A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51A2F8E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2EFFC41C" w14:textId="77777777" w:rsidTr="008F14A6">
        <w:trPr>
          <w:jc w:val="center"/>
        </w:trPr>
        <w:tc>
          <w:tcPr>
            <w:tcW w:w="3049" w:type="dxa"/>
            <w:vAlign w:val="center"/>
          </w:tcPr>
          <w:p w14:paraId="526B2013" w14:textId="77777777" w:rsidR="00837C9F" w:rsidRPr="00184299" w:rsidRDefault="00837C9F" w:rsidP="00EF5628">
            <w:pPr>
              <w:pStyle w:val="aa"/>
              <w:jc w:val="left"/>
            </w:pPr>
            <w:r>
              <w:t>361. Бригадир участка основного производства</w:t>
            </w:r>
          </w:p>
        </w:tc>
        <w:tc>
          <w:tcPr>
            <w:tcW w:w="12514" w:type="dxa"/>
            <w:gridSpan w:val="5"/>
            <w:vAlign w:val="center"/>
          </w:tcPr>
          <w:p w14:paraId="183B1E22" w14:textId="63CA16A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05BB010A" w14:textId="77777777" w:rsidTr="00C45C6B">
        <w:trPr>
          <w:jc w:val="center"/>
        </w:trPr>
        <w:tc>
          <w:tcPr>
            <w:tcW w:w="3049" w:type="dxa"/>
            <w:vAlign w:val="center"/>
          </w:tcPr>
          <w:p w14:paraId="25134422" w14:textId="77777777" w:rsidR="00837C9F" w:rsidRPr="00184299" w:rsidRDefault="00837C9F" w:rsidP="00EF5628">
            <w:pPr>
              <w:pStyle w:val="aa"/>
              <w:jc w:val="left"/>
            </w:pPr>
            <w:r>
              <w:t>362. Водитель погрузчика</w:t>
            </w:r>
          </w:p>
        </w:tc>
        <w:tc>
          <w:tcPr>
            <w:tcW w:w="12514" w:type="dxa"/>
            <w:gridSpan w:val="5"/>
            <w:vAlign w:val="center"/>
          </w:tcPr>
          <w:p w14:paraId="2632CBA3" w14:textId="31BA6780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64D6B72" w14:textId="77777777" w:rsidTr="003829DC">
        <w:trPr>
          <w:jc w:val="center"/>
        </w:trPr>
        <w:tc>
          <w:tcPr>
            <w:tcW w:w="3049" w:type="dxa"/>
            <w:vAlign w:val="center"/>
          </w:tcPr>
          <w:p w14:paraId="7223816B" w14:textId="77777777" w:rsidR="00837C9F" w:rsidRPr="00184299" w:rsidRDefault="00837C9F" w:rsidP="00EF5628">
            <w:pPr>
              <w:pStyle w:val="aa"/>
              <w:jc w:val="left"/>
            </w:pPr>
            <w:r>
              <w:t xml:space="preserve">363. Заместитель начальника </w:t>
            </w:r>
          </w:p>
        </w:tc>
        <w:tc>
          <w:tcPr>
            <w:tcW w:w="12514" w:type="dxa"/>
            <w:gridSpan w:val="5"/>
            <w:vAlign w:val="center"/>
          </w:tcPr>
          <w:p w14:paraId="4D7255AB" w14:textId="237EFB1B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0FD328BF" w14:textId="77777777" w:rsidTr="008B310A">
        <w:trPr>
          <w:jc w:val="center"/>
        </w:trPr>
        <w:tc>
          <w:tcPr>
            <w:tcW w:w="3049" w:type="dxa"/>
            <w:vAlign w:val="center"/>
          </w:tcPr>
          <w:p w14:paraId="531FC496" w14:textId="77777777" w:rsidR="00837C9F" w:rsidRPr="00184299" w:rsidRDefault="00837C9F" w:rsidP="00EF5628">
            <w:pPr>
              <w:pStyle w:val="aa"/>
              <w:jc w:val="left"/>
            </w:pPr>
            <w:r>
              <w:t>364. Инспектор упаковочных материалов</w:t>
            </w:r>
          </w:p>
        </w:tc>
        <w:tc>
          <w:tcPr>
            <w:tcW w:w="12514" w:type="dxa"/>
            <w:gridSpan w:val="5"/>
            <w:vAlign w:val="center"/>
          </w:tcPr>
          <w:p w14:paraId="62EBEC3F" w14:textId="0689EAC4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0A1FCBC2" w14:textId="77777777" w:rsidTr="00020DCF">
        <w:trPr>
          <w:jc w:val="center"/>
        </w:trPr>
        <w:tc>
          <w:tcPr>
            <w:tcW w:w="3049" w:type="dxa"/>
            <w:vAlign w:val="center"/>
          </w:tcPr>
          <w:p w14:paraId="32CEE488" w14:textId="77777777" w:rsidR="00837C9F" w:rsidRPr="00184299" w:rsidRDefault="00837C9F" w:rsidP="00EF5628">
            <w:pPr>
              <w:pStyle w:val="aa"/>
              <w:jc w:val="left"/>
            </w:pPr>
            <w:r>
              <w:t>365. Мастер</w:t>
            </w:r>
          </w:p>
        </w:tc>
        <w:tc>
          <w:tcPr>
            <w:tcW w:w="12514" w:type="dxa"/>
            <w:gridSpan w:val="5"/>
            <w:vAlign w:val="center"/>
          </w:tcPr>
          <w:p w14:paraId="2A549689" w14:textId="6C0BD1FB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55982FA4" w14:textId="77777777" w:rsidTr="00C40533">
        <w:trPr>
          <w:jc w:val="center"/>
        </w:trPr>
        <w:tc>
          <w:tcPr>
            <w:tcW w:w="3049" w:type="dxa"/>
            <w:vAlign w:val="center"/>
          </w:tcPr>
          <w:p w14:paraId="00D8779F" w14:textId="77777777" w:rsidR="00837C9F" w:rsidRPr="00184299" w:rsidRDefault="00837C9F" w:rsidP="00EF5628">
            <w:pPr>
              <w:pStyle w:val="aa"/>
              <w:jc w:val="left"/>
            </w:pPr>
            <w:r>
              <w:t>366.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416833CE" w14:textId="2D916CFD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7793C0E" w14:textId="77777777" w:rsidTr="00005D6A">
        <w:trPr>
          <w:jc w:val="center"/>
        </w:trPr>
        <w:tc>
          <w:tcPr>
            <w:tcW w:w="3049" w:type="dxa"/>
            <w:vAlign w:val="center"/>
          </w:tcPr>
          <w:p w14:paraId="4A687D32" w14:textId="77777777" w:rsidR="00837C9F" w:rsidRPr="00184299" w:rsidRDefault="00837C9F" w:rsidP="00EF5628">
            <w:pPr>
              <w:pStyle w:val="aa"/>
              <w:jc w:val="left"/>
            </w:pPr>
            <w:r>
              <w:t>367. Оператор термоусадочной машины</w:t>
            </w:r>
          </w:p>
        </w:tc>
        <w:tc>
          <w:tcPr>
            <w:tcW w:w="12514" w:type="dxa"/>
            <w:gridSpan w:val="5"/>
            <w:vAlign w:val="center"/>
          </w:tcPr>
          <w:p w14:paraId="48F62F16" w14:textId="0285716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28D9D93" w14:textId="77777777" w:rsidTr="00AD16A5">
        <w:trPr>
          <w:jc w:val="center"/>
        </w:trPr>
        <w:tc>
          <w:tcPr>
            <w:tcW w:w="3049" w:type="dxa"/>
            <w:vAlign w:val="center"/>
          </w:tcPr>
          <w:p w14:paraId="7101AF7D" w14:textId="77777777" w:rsidR="00837C9F" w:rsidRPr="00184299" w:rsidRDefault="00837C9F" w:rsidP="00EF5628">
            <w:pPr>
              <w:pStyle w:val="aa"/>
              <w:jc w:val="left"/>
            </w:pPr>
            <w:r>
              <w:t>368. Оператор термоусадочной машины</w:t>
            </w:r>
          </w:p>
        </w:tc>
        <w:tc>
          <w:tcPr>
            <w:tcW w:w="12514" w:type="dxa"/>
            <w:gridSpan w:val="5"/>
            <w:vAlign w:val="center"/>
          </w:tcPr>
          <w:p w14:paraId="73FBEBAF" w14:textId="67C0BBCD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667F6A2A" w14:textId="77777777" w:rsidTr="00E8162A">
        <w:trPr>
          <w:jc w:val="center"/>
        </w:trPr>
        <w:tc>
          <w:tcPr>
            <w:tcW w:w="3049" w:type="dxa"/>
            <w:vAlign w:val="center"/>
          </w:tcPr>
          <w:p w14:paraId="2DE2D3C4" w14:textId="77777777" w:rsidR="00837C9F" w:rsidRPr="00184299" w:rsidRDefault="00837C9F" w:rsidP="00EF5628">
            <w:pPr>
              <w:pStyle w:val="aa"/>
              <w:jc w:val="left"/>
            </w:pPr>
            <w:r>
              <w:t>369. Оператор термоусадочной машины</w:t>
            </w:r>
          </w:p>
        </w:tc>
        <w:tc>
          <w:tcPr>
            <w:tcW w:w="12514" w:type="dxa"/>
            <w:gridSpan w:val="5"/>
            <w:vAlign w:val="center"/>
          </w:tcPr>
          <w:p w14:paraId="07085A5E" w14:textId="76DC6041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B939EA7" w14:textId="77777777" w:rsidTr="00913A31">
        <w:trPr>
          <w:jc w:val="center"/>
        </w:trPr>
        <w:tc>
          <w:tcPr>
            <w:tcW w:w="3049" w:type="dxa"/>
            <w:vAlign w:val="center"/>
          </w:tcPr>
          <w:p w14:paraId="4118B8EE" w14:textId="77777777" w:rsidR="00837C9F" w:rsidRPr="00184299" w:rsidRDefault="00837C9F" w:rsidP="00EF5628">
            <w:pPr>
              <w:pStyle w:val="aa"/>
              <w:jc w:val="left"/>
            </w:pPr>
            <w:r>
              <w:t>370.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653BA0C5" w14:textId="1A2AB665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61E365DF" w14:textId="77777777" w:rsidTr="00750105">
        <w:trPr>
          <w:jc w:val="center"/>
        </w:trPr>
        <w:tc>
          <w:tcPr>
            <w:tcW w:w="3049" w:type="dxa"/>
            <w:vAlign w:val="center"/>
          </w:tcPr>
          <w:p w14:paraId="293A3487" w14:textId="77777777" w:rsidR="00837C9F" w:rsidRPr="00184299" w:rsidRDefault="00837C9F" w:rsidP="00EF5628">
            <w:pPr>
              <w:pStyle w:val="aa"/>
              <w:jc w:val="left"/>
            </w:pPr>
            <w:r>
              <w:t>371.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6293F9CF" w14:textId="42D3CEEF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A05137E" w14:textId="77777777" w:rsidTr="00B63BD2">
        <w:trPr>
          <w:jc w:val="center"/>
        </w:trPr>
        <w:tc>
          <w:tcPr>
            <w:tcW w:w="3049" w:type="dxa"/>
            <w:vAlign w:val="center"/>
          </w:tcPr>
          <w:p w14:paraId="6BC7F686" w14:textId="77777777" w:rsidR="00837C9F" w:rsidRPr="00184299" w:rsidRDefault="00837C9F" w:rsidP="00EF5628">
            <w:pPr>
              <w:pStyle w:val="aa"/>
              <w:jc w:val="left"/>
            </w:pPr>
            <w:r>
              <w:t>372.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6F5DBC13" w14:textId="37F94F92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AEAB401" w14:textId="77777777" w:rsidTr="003124DB">
        <w:trPr>
          <w:jc w:val="center"/>
        </w:trPr>
        <w:tc>
          <w:tcPr>
            <w:tcW w:w="3049" w:type="dxa"/>
            <w:vAlign w:val="center"/>
          </w:tcPr>
          <w:p w14:paraId="2FC9CCE0" w14:textId="77777777" w:rsidR="00837C9F" w:rsidRPr="00184299" w:rsidRDefault="00837C9F" w:rsidP="00EF5628">
            <w:pPr>
              <w:pStyle w:val="aa"/>
              <w:jc w:val="left"/>
            </w:pPr>
            <w:r>
              <w:t>373.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76A1DEBB" w14:textId="0C02F430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103D0635" w14:textId="77777777" w:rsidTr="008A0DE6">
        <w:trPr>
          <w:jc w:val="center"/>
        </w:trPr>
        <w:tc>
          <w:tcPr>
            <w:tcW w:w="3049" w:type="dxa"/>
            <w:vAlign w:val="center"/>
          </w:tcPr>
          <w:p w14:paraId="59085ECE" w14:textId="77777777" w:rsidR="00837C9F" w:rsidRPr="00184299" w:rsidRDefault="00837C9F" w:rsidP="00EF5628">
            <w:pPr>
              <w:pStyle w:val="aa"/>
              <w:jc w:val="left"/>
            </w:pPr>
            <w:r>
              <w:t>374.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664C17E1" w14:textId="62777453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40E24540" w14:textId="77777777" w:rsidTr="0039706C">
        <w:trPr>
          <w:jc w:val="center"/>
        </w:trPr>
        <w:tc>
          <w:tcPr>
            <w:tcW w:w="3049" w:type="dxa"/>
            <w:vAlign w:val="center"/>
          </w:tcPr>
          <w:p w14:paraId="1023CF36" w14:textId="77777777" w:rsidR="00837C9F" w:rsidRPr="00184299" w:rsidRDefault="00837C9F" w:rsidP="00EF5628">
            <w:pPr>
              <w:pStyle w:val="aa"/>
              <w:jc w:val="left"/>
            </w:pPr>
            <w:r>
              <w:t>375.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089B1787" w14:textId="28039E7B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6BF937B" w14:textId="77777777" w:rsidTr="009727B6">
        <w:trPr>
          <w:jc w:val="center"/>
        </w:trPr>
        <w:tc>
          <w:tcPr>
            <w:tcW w:w="3049" w:type="dxa"/>
            <w:vAlign w:val="center"/>
          </w:tcPr>
          <w:p w14:paraId="43876C5C" w14:textId="77777777" w:rsidR="00837C9F" w:rsidRPr="00184299" w:rsidRDefault="00837C9F" w:rsidP="00EF5628">
            <w:pPr>
              <w:pStyle w:val="aa"/>
              <w:jc w:val="left"/>
            </w:pPr>
            <w:r>
              <w:t>376. Оператор упаковочного оборудования 3 разряда</w:t>
            </w:r>
          </w:p>
        </w:tc>
        <w:tc>
          <w:tcPr>
            <w:tcW w:w="12514" w:type="dxa"/>
            <w:gridSpan w:val="5"/>
            <w:vAlign w:val="center"/>
          </w:tcPr>
          <w:p w14:paraId="24283D2C" w14:textId="1DA09DEF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792827D" w14:textId="77777777" w:rsidTr="009160CA">
        <w:trPr>
          <w:jc w:val="center"/>
        </w:trPr>
        <w:tc>
          <w:tcPr>
            <w:tcW w:w="3049" w:type="dxa"/>
            <w:vAlign w:val="center"/>
          </w:tcPr>
          <w:p w14:paraId="6E89AEFF" w14:textId="77777777" w:rsidR="00837C9F" w:rsidRPr="00184299" w:rsidRDefault="00837C9F" w:rsidP="00EF5628">
            <w:pPr>
              <w:pStyle w:val="aa"/>
              <w:jc w:val="left"/>
            </w:pPr>
            <w:r>
              <w:t>377.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2B4E57FE" w14:textId="62EB1BB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18CAAA63" w14:textId="77777777" w:rsidTr="008F2143">
        <w:trPr>
          <w:jc w:val="center"/>
        </w:trPr>
        <w:tc>
          <w:tcPr>
            <w:tcW w:w="3049" w:type="dxa"/>
            <w:vAlign w:val="center"/>
          </w:tcPr>
          <w:p w14:paraId="4AA4DFBC" w14:textId="77777777" w:rsidR="00837C9F" w:rsidRPr="00184299" w:rsidRDefault="00837C9F" w:rsidP="00EF5628">
            <w:pPr>
              <w:pStyle w:val="aa"/>
              <w:jc w:val="left"/>
            </w:pPr>
            <w:r>
              <w:t>378.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5C252A0A" w14:textId="362724FB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50CB6B1F" w14:textId="77777777" w:rsidTr="005115F7">
        <w:trPr>
          <w:jc w:val="center"/>
        </w:trPr>
        <w:tc>
          <w:tcPr>
            <w:tcW w:w="3049" w:type="dxa"/>
            <w:vAlign w:val="center"/>
          </w:tcPr>
          <w:p w14:paraId="31F748E5" w14:textId="77777777" w:rsidR="00837C9F" w:rsidRPr="00184299" w:rsidRDefault="00837C9F" w:rsidP="00EF5628">
            <w:pPr>
              <w:pStyle w:val="aa"/>
              <w:jc w:val="left"/>
            </w:pPr>
            <w:r>
              <w:lastRenderedPageBreak/>
              <w:t>379.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03362F90" w14:textId="56D4AA83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BEAC3B1" w14:textId="77777777" w:rsidTr="00F0477A">
        <w:trPr>
          <w:jc w:val="center"/>
        </w:trPr>
        <w:tc>
          <w:tcPr>
            <w:tcW w:w="3049" w:type="dxa"/>
            <w:vAlign w:val="center"/>
          </w:tcPr>
          <w:p w14:paraId="26D96CDE" w14:textId="77777777" w:rsidR="00837C9F" w:rsidRPr="00184299" w:rsidRDefault="00837C9F" w:rsidP="00EF5628">
            <w:pPr>
              <w:pStyle w:val="aa"/>
              <w:jc w:val="left"/>
            </w:pPr>
            <w:r>
              <w:t>380.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1D3957D2" w14:textId="4876BB65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80645A2" w14:textId="77777777" w:rsidTr="00735921">
        <w:trPr>
          <w:jc w:val="center"/>
        </w:trPr>
        <w:tc>
          <w:tcPr>
            <w:tcW w:w="3049" w:type="dxa"/>
            <w:vAlign w:val="center"/>
          </w:tcPr>
          <w:p w14:paraId="3862442E" w14:textId="77777777" w:rsidR="00837C9F" w:rsidRPr="00184299" w:rsidRDefault="00837C9F" w:rsidP="00EF5628">
            <w:pPr>
              <w:pStyle w:val="aa"/>
              <w:jc w:val="left"/>
            </w:pPr>
            <w:r>
              <w:t>381.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04C0EB0F" w14:textId="137AAA38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0BFEC746" w14:textId="77777777" w:rsidTr="00053558">
        <w:trPr>
          <w:jc w:val="center"/>
        </w:trPr>
        <w:tc>
          <w:tcPr>
            <w:tcW w:w="3049" w:type="dxa"/>
            <w:vAlign w:val="center"/>
          </w:tcPr>
          <w:p w14:paraId="23AA57FB" w14:textId="77777777" w:rsidR="00837C9F" w:rsidRPr="00184299" w:rsidRDefault="00837C9F" w:rsidP="00EF5628">
            <w:pPr>
              <w:pStyle w:val="aa"/>
              <w:jc w:val="left"/>
            </w:pPr>
            <w:r>
              <w:t>382.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27192DCD" w14:textId="3D847504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00342F4" w14:textId="77777777" w:rsidTr="00890339">
        <w:trPr>
          <w:jc w:val="center"/>
        </w:trPr>
        <w:tc>
          <w:tcPr>
            <w:tcW w:w="3049" w:type="dxa"/>
            <w:vAlign w:val="center"/>
          </w:tcPr>
          <w:p w14:paraId="482F8BF1" w14:textId="77777777" w:rsidR="00837C9F" w:rsidRPr="00184299" w:rsidRDefault="00837C9F" w:rsidP="00EF5628">
            <w:pPr>
              <w:pStyle w:val="aa"/>
              <w:jc w:val="left"/>
            </w:pPr>
            <w:r>
              <w:t>383. Оператор упаковочного оборудования 4 разряда</w:t>
            </w:r>
          </w:p>
        </w:tc>
        <w:tc>
          <w:tcPr>
            <w:tcW w:w="12514" w:type="dxa"/>
            <w:gridSpan w:val="5"/>
            <w:vAlign w:val="center"/>
          </w:tcPr>
          <w:p w14:paraId="357BF8C4" w14:textId="631DFD9F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52539D2B" w14:textId="77777777" w:rsidTr="00816A71">
        <w:trPr>
          <w:jc w:val="center"/>
        </w:trPr>
        <w:tc>
          <w:tcPr>
            <w:tcW w:w="3049" w:type="dxa"/>
            <w:vAlign w:val="center"/>
          </w:tcPr>
          <w:p w14:paraId="482C7CFB" w14:textId="77777777" w:rsidR="00837C9F" w:rsidRPr="00184299" w:rsidRDefault="00837C9F" w:rsidP="00EF5628">
            <w:pPr>
              <w:pStyle w:val="aa"/>
              <w:jc w:val="left"/>
            </w:pPr>
            <w:r>
              <w:t>384.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3347534E" w14:textId="36899545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DE2ED5D" w14:textId="77777777" w:rsidTr="005D596A">
        <w:trPr>
          <w:jc w:val="center"/>
        </w:trPr>
        <w:tc>
          <w:tcPr>
            <w:tcW w:w="3049" w:type="dxa"/>
            <w:vAlign w:val="center"/>
          </w:tcPr>
          <w:p w14:paraId="6CC15F8C" w14:textId="77777777" w:rsidR="00837C9F" w:rsidRPr="00184299" w:rsidRDefault="00837C9F" w:rsidP="00EF5628">
            <w:pPr>
              <w:pStyle w:val="aa"/>
              <w:jc w:val="left"/>
            </w:pPr>
            <w:r>
              <w:t>385.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6491CCE" w14:textId="02A557DA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5185337D" w14:textId="77777777" w:rsidTr="004D5F0B">
        <w:trPr>
          <w:jc w:val="center"/>
        </w:trPr>
        <w:tc>
          <w:tcPr>
            <w:tcW w:w="3049" w:type="dxa"/>
            <w:vAlign w:val="center"/>
          </w:tcPr>
          <w:p w14:paraId="05B90386" w14:textId="77777777" w:rsidR="00837C9F" w:rsidRPr="00184299" w:rsidRDefault="00837C9F" w:rsidP="00EF5628">
            <w:pPr>
              <w:pStyle w:val="aa"/>
              <w:jc w:val="left"/>
            </w:pPr>
            <w:r>
              <w:t>386.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D51ADCB" w14:textId="6AB7FFCB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D616F42" w14:textId="77777777" w:rsidTr="00E515DE">
        <w:trPr>
          <w:jc w:val="center"/>
        </w:trPr>
        <w:tc>
          <w:tcPr>
            <w:tcW w:w="3049" w:type="dxa"/>
            <w:vAlign w:val="center"/>
          </w:tcPr>
          <w:p w14:paraId="7E152E14" w14:textId="77777777" w:rsidR="00837C9F" w:rsidRPr="00184299" w:rsidRDefault="00837C9F" w:rsidP="00EF5628">
            <w:pPr>
              <w:pStyle w:val="aa"/>
              <w:jc w:val="left"/>
            </w:pPr>
            <w:r>
              <w:t>387.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A384FFC" w14:textId="0C4826F1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44749EEC" w14:textId="77777777" w:rsidTr="00342902">
        <w:trPr>
          <w:jc w:val="center"/>
        </w:trPr>
        <w:tc>
          <w:tcPr>
            <w:tcW w:w="3049" w:type="dxa"/>
            <w:vAlign w:val="center"/>
          </w:tcPr>
          <w:p w14:paraId="5DF6025A" w14:textId="77777777" w:rsidR="00837C9F" w:rsidRPr="00184299" w:rsidRDefault="00837C9F" w:rsidP="00EF5628">
            <w:pPr>
              <w:pStyle w:val="aa"/>
              <w:jc w:val="left"/>
            </w:pPr>
            <w:r>
              <w:t>388.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7878918C" w14:textId="6EAF97B4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188120A" w14:textId="77777777" w:rsidTr="00E60DD8">
        <w:trPr>
          <w:jc w:val="center"/>
        </w:trPr>
        <w:tc>
          <w:tcPr>
            <w:tcW w:w="3049" w:type="dxa"/>
            <w:vAlign w:val="center"/>
          </w:tcPr>
          <w:p w14:paraId="49018F56" w14:textId="77777777" w:rsidR="00837C9F" w:rsidRPr="00184299" w:rsidRDefault="00837C9F" w:rsidP="00EF5628">
            <w:pPr>
              <w:pStyle w:val="aa"/>
              <w:jc w:val="left"/>
            </w:pPr>
            <w:r>
              <w:t>389.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49CE19C" w14:textId="4714E117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AD3B214" w14:textId="77777777" w:rsidTr="002D3A44">
        <w:trPr>
          <w:jc w:val="center"/>
        </w:trPr>
        <w:tc>
          <w:tcPr>
            <w:tcW w:w="3049" w:type="dxa"/>
            <w:vAlign w:val="center"/>
          </w:tcPr>
          <w:p w14:paraId="7C28C07A" w14:textId="77777777" w:rsidR="00837C9F" w:rsidRPr="00184299" w:rsidRDefault="00837C9F" w:rsidP="00EF5628">
            <w:pPr>
              <w:pStyle w:val="aa"/>
              <w:jc w:val="left"/>
            </w:pPr>
            <w:r>
              <w:t>390.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1C476AAA" w14:textId="055A60F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1EB4BC68" w14:textId="77777777" w:rsidTr="00CC674C">
        <w:trPr>
          <w:jc w:val="center"/>
        </w:trPr>
        <w:tc>
          <w:tcPr>
            <w:tcW w:w="3049" w:type="dxa"/>
            <w:vAlign w:val="center"/>
          </w:tcPr>
          <w:p w14:paraId="26639D8E" w14:textId="77777777" w:rsidR="00837C9F" w:rsidRPr="00184299" w:rsidRDefault="00837C9F" w:rsidP="00EF5628">
            <w:pPr>
              <w:pStyle w:val="aa"/>
              <w:jc w:val="left"/>
            </w:pPr>
            <w:r>
              <w:t>391.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48206AF9" w14:textId="1E8D9842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6DAAB833" w14:textId="77777777" w:rsidTr="00ED5FAE">
        <w:trPr>
          <w:jc w:val="center"/>
        </w:trPr>
        <w:tc>
          <w:tcPr>
            <w:tcW w:w="3049" w:type="dxa"/>
            <w:vAlign w:val="center"/>
          </w:tcPr>
          <w:p w14:paraId="16ACB57B" w14:textId="77777777" w:rsidR="00837C9F" w:rsidRPr="00184299" w:rsidRDefault="00837C9F" w:rsidP="00EF5628">
            <w:pPr>
              <w:pStyle w:val="aa"/>
              <w:jc w:val="left"/>
            </w:pPr>
            <w:r>
              <w:t>392.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7A846A3" w14:textId="521985C3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2FB58BB" w14:textId="77777777" w:rsidTr="002C5514">
        <w:trPr>
          <w:jc w:val="center"/>
        </w:trPr>
        <w:tc>
          <w:tcPr>
            <w:tcW w:w="3049" w:type="dxa"/>
            <w:vAlign w:val="center"/>
          </w:tcPr>
          <w:p w14:paraId="49696653" w14:textId="77777777" w:rsidR="00837C9F" w:rsidRPr="00184299" w:rsidRDefault="00837C9F" w:rsidP="00EF5628">
            <w:pPr>
              <w:pStyle w:val="aa"/>
              <w:jc w:val="left"/>
            </w:pPr>
            <w:r>
              <w:t>393. Подсобный рабочий</w:t>
            </w:r>
          </w:p>
        </w:tc>
        <w:tc>
          <w:tcPr>
            <w:tcW w:w="12514" w:type="dxa"/>
            <w:gridSpan w:val="5"/>
            <w:vAlign w:val="center"/>
          </w:tcPr>
          <w:p w14:paraId="5AD470E1" w14:textId="1A847CAA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59B4F3C9" w14:textId="77777777" w:rsidTr="00414F81">
        <w:trPr>
          <w:jc w:val="center"/>
        </w:trPr>
        <w:tc>
          <w:tcPr>
            <w:tcW w:w="3049" w:type="dxa"/>
            <w:vAlign w:val="center"/>
          </w:tcPr>
          <w:p w14:paraId="1F87D47A" w14:textId="77777777" w:rsidR="00837C9F" w:rsidRPr="00184299" w:rsidRDefault="00837C9F" w:rsidP="00EF5628">
            <w:pPr>
              <w:pStyle w:val="aa"/>
              <w:jc w:val="left"/>
            </w:pPr>
            <w:r>
              <w:t>394. Старший мастер</w:t>
            </w:r>
          </w:p>
        </w:tc>
        <w:tc>
          <w:tcPr>
            <w:tcW w:w="12514" w:type="dxa"/>
            <w:gridSpan w:val="5"/>
            <w:vAlign w:val="center"/>
          </w:tcPr>
          <w:p w14:paraId="4D949F6D" w14:textId="520F004F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7BB2C935" w14:textId="77777777" w:rsidTr="008B4051">
        <w:trPr>
          <w:jc w:val="center"/>
        </w:trPr>
        <w:tc>
          <w:tcPr>
            <w:tcW w:w="3049" w:type="dxa"/>
            <w:vAlign w:val="center"/>
          </w:tcPr>
          <w:p w14:paraId="0DF94209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электроснабжения</w:t>
            </w:r>
          </w:p>
        </w:tc>
        <w:tc>
          <w:tcPr>
            <w:tcW w:w="3686" w:type="dxa"/>
            <w:vAlign w:val="center"/>
          </w:tcPr>
          <w:p w14:paraId="2E6708D8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41CB1B70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7E870C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B3B5B0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F1F37F6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0849C90E" w14:textId="77777777" w:rsidTr="000D0B82">
        <w:trPr>
          <w:jc w:val="center"/>
        </w:trPr>
        <w:tc>
          <w:tcPr>
            <w:tcW w:w="3049" w:type="dxa"/>
            <w:vAlign w:val="center"/>
          </w:tcPr>
          <w:p w14:paraId="14DDE53A" w14:textId="77777777" w:rsidR="00837C9F" w:rsidRPr="00184299" w:rsidRDefault="00837C9F" w:rsidP="00EF5628">
            <w:pPr>
              <w:pStyle w:val="aa"/>
              <w:jc w:val="left"/>
            </w:pPr>
            <w:r>
              <w:t>395. Диспетчер энергоснабжения</w:t>
            </w:r>
          </w:p>
        </w:tc>
        <w:tc>
          <w:tcPr>
            <w:tcW w:w="12514" w:type="dxa"/>
            <w:gridSpan w:val="5"/>
            <w:vAlign w:val="center"/>
          </w:tcPr>
          <w:p w14:paraId="631DC635" w14:textId="37803295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025B076" w14:textId="77777777" w:rsidTr="004E44F7">
        <w:trPr>
          <w:jc w:val="center"/>
        </w:trPr>
        <w:tc>
          <w:tcPr>
            <w:tcW w:w="3049" w:type="dxa"/>
            <w:vAlign w:val="center"/>
          </w:tcPr>
          <w:p w14:paraId="11B2E3D9" w14:textId="77777777" w:rsidR="00837C9F" w:rsidRPr="00184299" w:rsidRDefault="00837C9F" w:rsidP="00EF5628">
            <w:pPr>
              <w:pStyle w:val="aa"/>
              <w:jc w:val="left"/>
            </w:pPr>
            <w:r>
              <w:t>396.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13257C7E" w14:textId="7321F422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7F37470B" w14:textId="77777777" w:rsidTr="008B4051">
        <w:trPr>
          <w:jc w:val="center"/>
        </w:trPr>
        <w:tc>
          <w:tcPr>
            <w:tcW w:w="3049" w:type="dxa"/>
            <w:vAlign w:val="center"/>
          </w:tcPr>
          <w:p w14:paraId="60EF6BAB" w14:textId="77777777" w:rsidR="00EF5628" w:rsidRPr="00184299" w:rsidRDefault="00EF5628" w:rsidP="00EF5628">
            <w:pPr>
              <w:pStyle w:val="aa"/>
              <w:jc w:val="left"/>
            </w:pPr>
            <w:r>
              <w:t>397. Электромонтер по ремонту и обслуживанию оборудования 6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5C025FED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6226FB03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C787BD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5344B4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23826DA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89A364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6AD66A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5473596" w14:textId="3482EFBB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57DF8213" w14:textId="562E02CC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48DF0C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45B3FB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BA80A25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8C64851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2075E4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B5785AB" w14:textId="1EC756BD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57AFC2CB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CD0BF2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F416FF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703C4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3F92B52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D105F2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Финансовый отдел</w:t>
            </w:r>
          </w:p>
        </w:tc>
        <w:tc>
          <w:tcPr>
            <w:tcW w:w="3686" w:type="dxa"/>
            <w:vAlign w:val="center"/>
          </w:tcPr>
          <w:p w14:paraId="22DDE96F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36511CF8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0D1212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1F26EF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C982610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475452A7" w14:textId="77777777" w:rsidTr="00EB0F8E">
        <w:trPr>
          <w:jc w:val="center"/>
        </w:trPr>
        <w:tc>
          <w:tcPr>
            <w:tcW w:w="3049" w:type="dxa"/>
            <w:vAlign w:val="center"/>
          </w:tcPr>
          <w:p w14:paraId="18FFDE21" w14:textId="77777777" w:rsidR="00837C9F" w:rsidRPr="00184299" w:rsidRDefault="00837C9F" w:rsidP="00EF5628">
            <w:pPr>
              <w:pStyle w:val="aa"/>
              <w:jc w:val="left"/>
            </w:pPr>
            <w:r>
              <w:t>398. Финансовый менеджер</w:t>
            </w:r>
          </w:p>
        </w:tc>
        <w:tc>
          <w:tcPr>
            <w:tcW w:w="12514" w:type="dxa"/>
            <w:gridSpan w:val="5"/>
            <w:vAlign w:val="center"/>
          </w:tcPr>
          <w:p w14:paraId="4A194AB8" w14:textId="00763164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20E16FB0" w14:textId="77777777" w:rsidTr="008B4051">
        <w:trPr>
          <w:jc w:val="center"/>
        </w:trPr>
        <w:tc>
          <w:tcPr>
            <w:tcW w:w="3049" w:type="dxa"/>
            <w:vAlign w:val="center"/>
          </w:tcPr>
          <w:p w14:paraId="08F3BA65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Центральная заводская лаборатория</w:t>
            </w:r>
          </w:p>
        </w:tc>
        <w:tc>
          <w:tcPr>
            <w:tcW w:w="3686" w:type="dxa"/>
            <w:vAlign w:val="center"/>
          </w:tcPr>
          <w:p w14:paraId="0942737C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55517C4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C7D8B2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74F2B0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333AF85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68DC4D24" w14:textId="77777777" w:rsidTr="001C2BC3">
        <w:trPr>
          <w:jc w:val="center"/>
        </w:trPr>
        <w:tc>
          <w:tcPr>
            <w:tcW w:w="3049" w:type="dxa"/>
            <w:vAlign w:val="center"/>
          </w:tcPr>
          <w:p w14:paraId="03867BD9" w14:textId="77777777" w:rsidR="00837C9F" w:rsidRPr="00184299" w:rsidRDefault="00837C9F" w:rsidP="00EF5628">
            <w:pPr>
              <w:pStyle w:val="aa"/>
              <w:jc w:val="left"/>
            </w:pPr>
            <w:r>
              <w:t>399. Инженер-химик</w:t>
            </w:r>
          </w:p>
        </w:tc>
        <w:tc>
          <w:tcPr>
            <w:tcW w:w="12514" w:type="dxa"/>
            <w:gridSpan w:val="5"/>
            <w:vAlign w:val="center"/>
          </w:tcPr>
          <w:p w14:paraId="3C497362" w14:textId="1D085595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5BA3ED0F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885669" w14:textId="77777777" w:rsidR="00EF5628" w:rsidRPr="00184299" w:rsidRDefault="00EF5628" w:rsidP="00EF5628">
            <w:pPr>
              <w:pStyle w:val="aa"/>
              <w:jc w:val="left"/>
            </w:pPr>
            <w:r>
              <w:t>400. Лаборант химического анализа</w:t>
            </w:r>
          </w:p>
        </w:tc>
        <w:tc>
          <w:tcPr>
            <w:tcW w:w="3686" w:type="dxa"/>
            <w:vAlign w:val="center"/>
          </w:tcPr>
          <w:p w14:paraId="1767EF69" w14:textId="0AA5CC48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09584CE4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1B8A6DB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89FE9B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D6AC7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4716600" w14:textId="77777777" w:rsidTr="008B4051">
        <w:trPr>
          <w:jc w:val="center"/>
        </w:trPr>
        <w:tc>
          <w:tcPr>
            <w:tcW w:w="3049" w:type="dxa"/>
            <w:vAlign w:val="center"/>
          </w:tcPr>
          <w:p w14:paraId="3ACA346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A488EEE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CA03FEA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AC0CCC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7D915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93C96C9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2C25D5C2" w14:textId="77777777" w:rsidTr="00E1533B">
        <w:trPr>
          <w:jc w:val="center"/>
        </w:trPr>
        <w:tc>
          <w:tcPr>
            <w:tcW w:w="3049" w:type="dxa"/>
            <w:vAlign w:val="center"/>
          </w:tcPr>
          <w:p w14:paraId="4D62E4B1" w14:textId="77777777" w:rsidR="00837C9F" w:rsidRPr="00184299" w:rsidRDefault="00837C9F" w:rsidP="00EF5628">
            <w:pPr>
              <w:pStyle w:val="aa"/>
              <w:jc w:val="left"/>
            </w:pPr>
            <w:r>
              <w:t xml:space="preserve">401. Начальник </w:t>
            </w:r>
          </w:p>
        </w:tc>
        <w:tc>
          <w:tcPr>
            <w:tcW w:w="12514" w:type="dxa"/>
            <w:gridSpan w:val="5"/>
            <w:vAlign w:val="center"/>
          </w:tcPr>
          <w:p w14:paraId="6E8980F9" w14:textId="4DC01ECD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752D2157" w14:textId="77777777" w:rsidTr="00567707">
        <w:trPr>
          <w:jc w:val="center"/>
        </w:trPr>
        <w:tc>
          <w:tcPr>
            <w:tcW w:w="3049" w:type="dxa"/>
            <w:vAlign w:val="center"/>
          </w:tcPr>
          <w:p w14:paraId="42862C59" w14:textId="77777777" w:rsidR="00837C9F" w:rsidRPr="00184299" w:rsidRDefault="00837C9F" w:rsidP="00EF5628">
            <w:pPr>
              <w:pStyle w:val="aa"/>
              <w:jc w:val="left"/>
            </w:pPr>
            <w:r>
              <w:t>402. Техник-лаборант по техническому контролю</w:t>
            </w:r>
          </w:p>
        </w:tc>
        <w:tc>
          <w:tcPr>
            <w:tcW w:w="12514" w:type="dxa"/>
            <w:gridSpan w:val="5"/>
            <w:vAlign w:val="center"/>
          </w:tcPr>
          <w:p w14:paraId="42C40629" w14:textId="1E948728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60F0B654" w14:textId="77777777" w:rsidTr="008B4051">
        <w:trPr>
          <w:jc w:val="center"/>
        </w:trPr>
        <w:tc>
          <w:tcPr>
            <w:tcW w:w="3049" w:type="dxa"/>
            <w:vAlign w:val="center"/>
          </w:tcPr>
          <w:p w14:paraId="5F650DA0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Цех железнодорожного транспорта</w:t>
            </w:r>
          </w:p>
        </w:tc>
        <w:tc>
          <w:tcPr>
            <w:tcW w:w="3686" w:type="dxa"/>
            <w:vAlign w:val="center"/>
          </w:tcPr>
          <w:p w14:paraId="42C89941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4AC1C32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9C26BD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B155A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830BDDD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39BA6E45" w14:textId="77777777" w:rsidTr="009A62E9">
        <w:trPr>
          <w:jc w:val="center"/>
        </w:trPr>
        <w:tc>
          <w:tcPr>
            <w:tcW w:w="3049" w:type="dxa"/>
            <w:vAlign w:val="center"/>
          </w:tcPr>
          <w:p w14:paraId="0D8F95B3" w14:textId="77777777" w:rsidR="00837C9F" w:rsidRPr="00184299" w:rsidRDefault="00837C9F" w:rsidP="00EF5628">
            <w:pPr>
              <w:pStyle w:val="aa"/>
              <w:jc w:val="left"/>
            </w:pPr>
            <w:r>
              <w:t>403. Мастер</w:t>
            </w:r>
          </w:p>
        </w:tc>
        <w:tc>
          <w:tcPr>
            <w:tcW w:w="12514" w:type="dxa"/>
            <w:gridSpan w:val="5"/>
            <w:vAlign w:val="center"/>
          </w:tcPr>
          <w:p w14:paraId="6BCD3014" w14:textId="61003FB2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60079BE9" w14:textId="77777777" w:rsidTr="005F6A11">
        <w:trPr>
          <w:jc w:val="center"/>
        </w:trPr>
        <w:tc>
          <w:tcPr>
            <w:tcW w:w="3049" w:type="dxa"/>
            <w:vAlign w:val="center"/>
          </w:tcPr>
          <w:p w14:paraId="40252269" w14:textId="77777777" w:rsidR="00837C9F" w:rsidRPr="00184299" w:rsidRDefault="00837C9F" w:rsidP="00EF5628">
            <w:pPr>
              <w:pStyle w:val="aa"/>
              <w:jc w:val="left"/>
            </w:pPr>
            <w:r>
              <w:t>404.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5852154A" w14:textId="62200FF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6E5B2D20" w14:textId="77777777" w:rsidTr="008B4051">
        <w:trPr>
          <w:jc w:val="center"/>
        </w:trPr>
        <w:tc>
          <w:tcPr>
            <w:tcW w:w="3049" w:type="dxa"/>
            <w:vAlign w:val="center"/>
          </w:tcPr>
          <w:p w14:paraId="1EF5264B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Цех приготовления шихты</w:t>
            </w:r>
          </w:p>
        </w:tc>
        <w:tc>
          <w:tcPr>
            <w:tcW w:w="3686" w:type="dxa"/>
            <w:vAlign w:val="center"/>
          </w:tcPr>
          <w:p w14:paraId="3DCACD42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83137CB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3361FE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E73448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719A85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FADE2C6" w14:textId="77777777" w:rsidTr="008B4051">
        <w:trPr>
          <w:jc w:val="center"/>
        </w:trPr>
        <w:tc>
          <w:tcPr>
            <w:tcW w:w="3049" w:type="dxa"/>
            <w:vAlign w:val="center"/>
          </w:tcPr>
          <w:p w14:paraId="3ADF0E93" w14:textId="77777777" w:rsidR="00EF5628" w:rsidRPr="00184299" w:rsidRDefault="00EF5628" w:rsidP="00EF5628">
            <w:pPr>
              <w:pStyle w:val="aa"/>
              <w:jc w:val="left"/>
            </w:pPr>
            <w:r>
              <w:t>405. Водитель погрузчика</w:t>
            </w:r>
          </w:p>
        </w:tc>
        <w:tc>
          <w:tcPr>
            <w:tcW w:w="3686" w:type="dxa"/>
            <w:vAlign w:val="center"/>
          </w:tcPr>
          <w:p w14:paraId="1A3EF140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7BB9E18A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250E5B4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D16FA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7B5ACA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43BDE15" w14:textId="77777777" w:rsidTr="008B4051">
        <w:trPr>
          <w:jc w:val="center"/>
        </w:trPr>
        <w:tc>
          <w:tcPr>
            <w:tcW w:w="3049" w:type="dxa"/>
            <w:vAlign w:val="center"/>
          </w:tcPr>
          <w:p w14:paraId="4CE1D125" w14:textId="77777777" w:rsidR="00EF5628" w:rsidRPr="00184299" w:rsidRDefault="00EF5628" w:rsidP="00EF5628">
            <w:pPr>
              <w:pStyle w:val="aa"/>
              <w:jc w:val="left"/>
            </w:pPr>
            <w:r>
              <w:t>406. Мастер, занятый на участках подготовки шихты</w:t>
            </w:r>
          </w:p>
        </w:tc>
        <w:tc>
          <w:tcPr>
            <w:tcW w:w="3686" w:type="dxa"/>
            <w:vAlign w:val="center"/>
          </w:tcPr>
          <w:p w14:paraId="0E21652A" w14:textId="491090F0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3232C53D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60C58BD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930A1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4F7747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DFE3774" w14:textId="77777777" w:rsidTr="008B4051">
        <w:trPr>
          <w:jc w:val="center"/>
        </w:trPr>
        <w:tc>
          <w:tcPr>
            <w:tcW w:w="3049" w:type="dxa"/>
            <w:vAlign w:val="center"/>
          </w:tcPr>
          <w:p w14:paraId="67C3B83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A7E5DEF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CE678C2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0B389A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2B3FFE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E6D9BC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55E8AD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CA210EA" w14:textId="77777777" w:rsidR="00EF5628" w:rsidRPr="00184299" w:rsidRDefault="00EF5628" w:rsidP="00EF5628">
            <w:pPr>
              <w:pStyle w:val="aa"/>
              <w:jc w:val="left"/>
            </w:pPr>
            <w:r>
              <w:t>407. Машинист крана</w:t>
            </w:r>
          </w:p>
        </w:tc>
        <w:tc>
          <w:tcPr>
            <w:tcW w:w="3686" w:type="dxa"/>
            <w:vAlign w:val="center"/>
          </w:tcPr>
          <w:p w14:paraId="206FCE8E" w14:textId="42017F27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C53E6A3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9C3FF3D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F23A31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534CB0E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71264F0F" w14:textId="77777777" w:rsidTr="007C34D1">
        <w:trPr>
          <w:jc w:val="center"/>
        </w:trPr>
        <w:tc>
          <w:tcPr>
            <w:tcW w:w="3049" w:type="dxa"/>
            <w:vAlign w:val="center"/>
          </w:tcPr>
          <w:p w14:paraId="27002648" w14:textId="77777777" w:rsidR="00837C9F" w:rsidRPr="00184299" w:rsidRDefault="00837C9F" w:rsidP="00EF5628">
            <w:pPr>
              <w:pStyle w:val="aa"/>
              <w:jc w:val="left"/>
            </w:pPr>
            <w:r>
              <w:lastRenderedPageBreak/>
              <w:t>408.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467427C3" w14:textId="7497A70A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3B1D2ABA" w14:textId="77777777" w:rsidTr="008B4051">
        <w:trPr>
          <w:jc w:val="center"/>
        </w:trPr>
        <w:tc>
          <w:tcPr>
            <w:tcW w:w="3049" w:type="dxa"/>
            <w:vAlign w:val="center"/>
          </w:tcPr>
          <w:p w14:paraId="65B3EFE1" w14:textId="77777777" w:rsidR="00EF5628" w:rsidRPr="00184299" w:rsidRDefault="00EF5628" w:rsidP="00EF5628">
            <w:pPr>
              <w:pStyle w:val="aa"/>
              <w:jc w:val="left"/>
            </w:pPr>
            <w:r>
              <w:t>409. Подсобный рабочий</w:t>
            </w:r>
          </w:p>
        </w:tc>
        <w:tc>
          <w:tcPr>
            <w:tcW w:w="3686" w:type="dxa"/>
            <w:vAlign w:val="center"/>
          </w:tcPr>
          <w:p w14:paraId="43066746" w14:textId="634B00E4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67B4CEC8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1E6DAD2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09819C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62240D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C7AEEFA" w14:textId="77777777" w:rsidTr="008B4051">
        <w:trPr>
          <w:jc w:val="center"/>
        </w:trPr>
        <w:tc>
          <w:tcPr>
            <w:tcW w:w="3049" w:type="dxa"/>
            <w:vAlign w:val="center"/>
          </w:tcPr>
          <w:p w14:paraId="68FD0021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CFAD4AB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DBD866D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7ADAE96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B39CEA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3BA4878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BEADA5A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2E95F4" w14:textId="77777777" w:rsidR="00EF5628" w:rsidRPr="00184299" w:rsidRDefault="00EF5628" w:rsidP="00EF5628">
            <w:pPr>
              <w:pStyle w:val="aa"/>
              <w:jc w:val="left"/>
            </w:pPr>
            <w:r>
              <w:t>410. Подсобный рабочий</w:t>
            </w:r>
          </w:p>
        </w:tc>
        <w:tc>
          <w:tcPr>
            <w:tcW w:w="3686" w:type="dxa"/>
            <w:vAlign w:val="center"/>
          </w:tcPr>
          <w:p w14:paraId="0D3BA722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4876FA2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AD2811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8AFA7D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5C61A4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300B676D" w14:textId="77777777" w:rsidTr="008B4051">
        <w:trPr>
          <w:jc w:val="center"/>
        </w:trPr>
        <w:tc>
          <w:tcPr>
            <w:tcW w:w="3049" w:type="dxa"/>
            <w:vAlign w:val="center"/>
          </w:tcPr>
          <w:p w14:paraId="3BC79041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1F5D41E" w14:textId="4F5ED01F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7ED7802D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2C5D332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E808CA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49FC311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86D7D5D" w14:textId="77777777" w:rsidTr="008B4051">
        <w:trPr>
          <w:jc w:val="center"/>
        </w:trPr>
        <w:tc>
          <w:tcPr>
            <w:tcW w:w="3049" w:type="dxa"/>
            <w:vAlign w:val="center"/>
          </w:tcPr>
          <w:p w14:paraId="408B8B00" w14:textId="77777777" w:rsidR="00EF5628" w:rsidRPr="00184299" w:rsidRDefault="00EF5628" w:rsidP="00EF5628">
            <w:pPr>
              <w:pStyle w:val="aa"/>
              <w:jc w:val="left"/>
            </w:pPr>
            <w:r>
              <w:t>411. Подсобный рабочий</w:t>
            </w:r>
          </w:p>
        </w:tc>
        <w:tc>
          <w:tcPr>
            <w:tcW w:w="3686" w:type="dxa"/>
            <w:vAlign w:val="center"/>
          </w:tcPr>
          <w:p w14:paraId="44606700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415C4956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C76360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E03262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9DA57F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BF88208" w14:textId="77777777" w:rsidTr="008B4051">
        <w:trPr>
          <w:jc w:val="center"/>
        </w:trPr>
        <w:tc>
          <w:tcPr>
            <w:tcW w:w="3049" w:type="dxa"/>
            <w:vAlign w:val="center"/>
          </w:tcPr>
          <w:p w14:paraId="7B6F426E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6547A82" w14:textId="0C9FEF17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1ECB381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10AF337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C55CFF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317327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17F3FF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7A155BB" w14:textId="77777777" w:rsidR="00EF5628" w:rsidRPr="00184299" w:rsidRDefault="00EF5628" w:rsidP="00EF5628">
            <w:pPr>
              <w:pStyle w:val="aa"/>
              <w:jc w:val="left"/>
            </w:pPr>
            <w:r>
              <w:t>412. Составщик шихты 3 разряда</w:t>
            </w:r>
          </w:p>
        </w:tc>
        <w:tc>
          <w:tcPr>
            <w:tcW w:w="3686" w:type="dxa"/>
            <w:vAlign w:val="center"/>
          </w:tcPr>
          <w:p w14:paraId="3362C532" w14:textId="26A4517D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6F33D5F8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2A47DE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B7E2B6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54FD1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97E3492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C4C470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4CB0C60B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34AA672B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0844A7E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CEAF7A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D2AAEBB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B543BE4" w14:textId="77777777" w:rsidTr="008B4051">
        <w:trPr>
          <w:jc w:val="center"/>
        </w:trPr>
        <w:tc>
          <w:tcPr>
            <w:tcW w:w="3049" w:type="dxa"/>
            <w:vAlign w:val="center"/>
          </w:tcPr>
          <w:p w14:paraId="19B3899A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7B29424" w14:textId="2D9768DF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</w:t>
            </w:r>
            <w:r w:rsidR="00EF5628">
              <w:lastRenderedPageBreak/>
              <w:t>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38E9EF96" w14:textId="77777777" w:rsidR="00EF5628" w:rsidRDefault="00EF5628" w:rsidP="00EF5628">
            <w:pPr>
              <w:pStyle w:val="aa"/>
            </w:pPr>
            <w:r>
              <w:lastRenderedPageBreak/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0199246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B169E9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DCF0DE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84878A7" w14:textId="77777777" w:rsidTr="008B4051">
        <w:trPr>
          <w:jc w:val="center"/>
        </w:trPr>
        <w:tc>
          <w:tcPr>
            <w:tcW w:w="3049" w:type="dxa"/>
            <w:vAlign w:val="center"/>
          </w:tcPr>
          <w:p w14:paraId="198A7ACA" w14:textId="77777777" w:rsidR="00EF5628" w:rsidRPr="00184299" w:rsidRDefault="00EF5628" w:rsidP="00EF5628">
            <w:pPr>
              <w:pStyle w:val="aa"/>
              <w:jc w:val="left"/>
            </w:pPr>
            <w:r>
              <w:t>413. Составщик шихты 5 разряда</w:t>
            </w:r>
          </w:p>
        </w:tc>
        <w:tc>
          <w:tcPr>
            <w:tcW w:w="3686" w:type="dxa"/>
            <w:vAlign w:val="center"/>
          </w:tcPr>
          <w:p w14:paraId="70954CA7" w14:textId="02E56E15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AAAA87E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700EAD2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E14D68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075F51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752B499" w14:textId="77777777" w:rsidTr="008B4051">
        <w:trPr>
          <w:jc w:val="center"/>
        </w:trPr>
        <w:tc>
          <w:tcPr>
            <w:tcW w:w="3049" w:type="dxa"/>
            <w:vAlign w:val="center"/>
          </w:tcPr>
          <w:p w14:paraId="1F497DD5" w14:textId="77777777" w:rsidR="00EF5628" w:rsidRPr="00184299" w:rsidRDefault="00EF5628" w:rsidP="00EF5628">
            <w:pPr>
              <w:pStyle w:val="aa"/>
              <w:jc w:val="left"/>
            </w:pPr>
            <w:r>
              <w:t>414. Составщик шихты 5 разряда</w:t>
            </w:r>
          </w:p>
        </w:tc>
        <w:tc>
          <w:tcPr>
            <w:tcW w:w="3686" w:type="dxa"/>
            <w:vAlign w:val="center"/>
          </w:tcPr>
          <w:p w14:paraId="616D072E" w14:textId="021D6A9C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EB94F65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1627ADC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B43A90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DB9432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9AB627B" w14:textId="77777777" w:rsidTr="008B4051">
        <w:trPr>
          <w:jc w:val="center"/>
        </w:trPr>
        <w:tc>
          <w:tcPr>
            <w:tcW w:w="3049" w:type="dxa"/>
            <w:vAlign w:val="center"/>
          </w:tcPr>
          <w:p w14:paraId="0AE6FB3F" w14:textId="77777777" w:rsidR="00EF5628" w:rsidRPr="00184299" w:rsidRDefault="00EF5628" w:rsidP="00EF5628">
            <w:pPr>
              <w:pStyle w:val="aa"/>
              <w:jc w:val="left"/>
            </w:pPr>
            <w:r>
              <w:t>415. Старший мастер</w:t>
            </w:r>
          </w:p>
        </w:tc>
        <w:tc>
          <w:tcPr>
            <w:tcW w:w="3686" w:type="dxa"/>
            <w:vAlign w:val="center"/>
          </w:tcPr>
          <w:p w14:paraId="5A415310" w14:textId="4A268E78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171C68FA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7F4025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70A439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FD06B26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54BC375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EEDBBB7" w14:textId="77777777" w:rsidR="00EF5628" w:rsidRPr="00184299" w:rsidRDefault="00EF5628" w:rsidP="00EF5628">
            <w:pPr>
              <w:pStyle w:val="aa"/>
              <w:jc w:val="left"/>
            </w:pPr>
            <w:r>
              <w:t>416. Старший составщик шихты</w:t>
            </w:r>
          </w:p>
        </w:tc>
        <w:tc>
          <w:tcPr>
            <w:tcW w:w="3686" w:type="dxa"/>
            <w:vAlign w:val="center"/>
          </w:tcPr>
          <w:p w14:paraId="51470357" w14:textId="28DF6073" w:rsidR="00EF5628" w:rsidRDefault="00EF5628" w:rsidP="00EF5628">
            <w:pPr>
              <w:pStyle w:val="aa"/>
            </w:pPr>
            <w:r>
              <w:t xml:space="preserve">АПФД: обеспечить </w:t>
            </w:r>
            <w:r w:rsidR="00837C9F">
              <w:t>работника сертифицированными</w:t>
            </w:r>
            <w:r>
              <w:t xml:space="preserve"> средствами индивидуальной защиты органов дыхания</w:t>
            </w:r>
          </w:p>
        </w:tc>
        <w:tc>
          <w:tcPr>
            <w:tcW w:w="2835" w:type="dxa"/>
            <w:vAlign w:val="center"/>
          </w:tcPr>
          <w:p w14:paraId="2C5812B9" w14:textId="77777777" w:rsidR="00EF5628" w:rsidRDefault="00EF5628" w:rsidP="00EF5628">
            <w:pPr>
              <w:pStyle w:val="aa"/>
            </w:pPr>
            <w:r>
              <w:t xml:space="preserve">защита органов дыхания от повышенного содержания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49D30F2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0FA5EF5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019B185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7D146B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A3363B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Экономический отдел</w:t>
            </w:r>
          </w:p>
        </w:tc>
        <w:tc>
          <w:tcPr>
            <w:tcW w:w="3686" w:type="dxa"/>
            <w:vAlign w:val="center"/>
          </w:tcPr>
          <w:p w14:paraId="37644F6C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E47C1D8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1E44C9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E5C185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E1FDF95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3C7BCBB4" w14:textId="77777777" w:rsidTr="00614BAF">
        <w:trPr>
          <w:jc w:val="center"/>
        </w:trPr>
        <w:tc>
          <w:tcPr>
            <w:tcW w:w="3049" w:type="dxa"/>
            <w:vAlign w:val="center"/>
          </w:tcPr>
          <w:p w14:paraId="02920644" w14:textId="77777777" w:rsidR="00837C9F" w:rsidRPr="00184299" w:rsidRDefault="00837C9F" w:rsidP="00EF5628">
            <w:pPr>
              <w:pStyle w:val="aa"/>
              <w:jc w:val="left"/>
            </w:pPr>
            <w:r>
              <w:t>417. Ведущий экономист</w:t>
            </w:r>
          </w:p>
        </w:tc>
        <w:tc>
          <w:tcPr>
            <w:tcW w:w="12514" w:type="dxa"/>
            <w:gridSpan w:val="5"/>
            <w:vAlign w:val="center"/>
          </w:tcPr>
          <w:p w14:paraId="23D4F9B1" w14:textId="3078A60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124BC735" w14:textId="77777777" w:rsidTr="00394E28">
        <w:trPr>
          <w:jc w:val="center"/>
        </w:trPr>
        <w:tc>
          <w:tcPr>
            <w:tcW w:w="3049" w:type="dxa"/>
            <w:vAlign w:val="center"/>
          </w:tcPr>
          <w:p w14:paraId="74427F0C" w14:textId="77777777" w:rsidR="00837C9F" w:rsidRPr="00184299" w:rsidRDefault="00837C9F" w:rsidP="00EF5628">
            <w:pPr>
              <w:pStyle w:val="aa"/>
              <w:jc w:val="left"/>
            </w:pPr>
            <w:r>
              <w:t>418. Ведущий экономист-аналитик</w:t>
            </w:r>
          </w:p>
        </w:tc>
        <w:tc>
          <w:tcPr>
            <w:tcW w:w="12514" w:type="dxa"/>
            <w:gridSpan w:val="5"/>
            <w:vAlign w:val="center"/>
          </w:tcPr>
          <w:p w14:paraId="61D061FB" w14:textId="2B815E37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389CDF25" w14:textId="77777777" w:rsidTr="00A33C39">
        <w:trPr>
          <w:jc w:val="center"/>
        </w:trPr>
        <w:tc>
          <w:tcPr>
            <w:tcW w:w="3049" w:type="dxa"/>
            <w:vAlign w:val="center"/>
          </w:tcPr>
          <w:p w14:paraId="0025FAC0" w14:textId="77777777" w:rsidR="00837C9F" w:rsidRPr="00184299" w:rsidRDefault="00837C9F" w:rsidP="00EF5628">
            <w:pPr>
              <w:pStyle w:val="aa"/>
              <w:jc w:val="left"/>
            </w:pPr>
            <w:r>
              <w:t>419.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102A0F62" w14:textId="25B29200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2A88537B" w14:textId="77777777" w:rsidTr="004F3777">
        <w:trPr>
          <w:jc w:val="center"/>
        </w:trPr>
        <w:tc>
          <w:tcPr>
            <w:tcW w:w="3049" w:type="dxa"/>
            <w:vAlign w:val="center"/>
          </w:tcPr>
          <w:p w14:paraId="75295F49" w14:textId="77777777" w:rsidR="00837C9F" w:rsidRPr="00184299" w:rsidRDefault="00837C9F" w:rsidP="00EF5628">
            <w:pPr>
              <w:pStyle w:val="aa"/>
              <w:jc w:val="left"/>
            </w:pPr>
            <w:r>
              <w:t>420. Экономист</w:t>
            </w:r>
          </w:p>
        </w:tc>
        <w:tc>
          <w:tcPr>
            <w:tcW w:w="12514" w:type="dxa"/>
            <w:gridSpan w:val="5"/>
            <w:vAlign w:val="center"/>
          </w:tcPr>
          <w:p w14:paraId="7CDFA34A" w14:textId="0B2F674E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0FB7A1B4" w14:textId="77777777" w:rsidTr="004E549D">
        <w:trPr>
          <w:jc w:val="center"/>
        </w:trPr>
        <w:tc>
          <w:tcPr>
            <w:tcW w:w="3049" w:type="dxa"/>
            <w:vAlign w:val="center"/>
          </w:tcPr>
          <w:p w14:paraId="4AF76A6D" w14:textId="77777777" w:rsidR="00837C9F" w:rsidRPr="00184299" w:rsidRDefault="00837C9F" w:rsidP="00EF5628">
            <w:pPr>
              <w:pStyle w:val="aa"/>
              <w:jc w:val="left"/>
            </w:pPr>
            <w:r>
              <w:t>421. Экономист</w:t>
            </w:r>
          </w:p>
        </w:tc>
        <w:tc>
          <w:tcPr>
            <w:tcW w:w="12514" w:type="dxa"/>
            <w:gridSpan w:val="5"/>
            <w:vAlign w:val="center"/>
          </w:tcPr>
          <w:p w14:paraId="123ED680" w14:textId="4202A626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7053D013" w14:textId="77777777" w:rsidTr="008B4051">
        <w:trPr>
          <w:jc w:val="center"/>
        </w:trPr>
        <w:tc>
          <w:tcPr>
            <w:tcW w:w="3049" w:type="dxa"/>
            <w:vAlign w:val="center"/>
          </w:tcPr>
          <w:p w14:paraId="12C32885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Электротехнический участок</w:t>
            </w:r>
          </w:p>
        </w:tc>
        <w:tc>
          <w:tcPr>
            <w:tcW w:w="3686" w:type="dxa"/>
            <w:vAlign w:val="center"/>
          </w:tcPr>
          <w:p w14:paraId="63F63DA5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8A7E025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B4ED94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AF2AA7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A81CAF4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6F702460" w14:textId="77777777" w:rsidTr="00B46D3B">
        <w:trPr>
          <w:jc w:val="center"/>
        </w:trPr>
        <w:tc>
          <w:tcPr>
            <w:tcW w:w="3049" w:type="dxa"/>
            <w:vAlign w:val="center"/>
          </w:tcPr>
          <w:p w14:paraId="5A625626" w14:textId="77777777" w:rsidR="00837C9F" w:rsidRPr="00184299" w:rsidRDefault="00837C9F" w:rsidP="00EF5628">
            <w:pPr>
              <w:pStyle w:val="aa"/>
              <w:jc w:val="left"/>
            </w:pPr>
            <w:r>
              <w:t>422. Начальник</w:t>
            </w:r>
          </w:p>
        </w:tc>
        <w:tc>
          <w:tcPr>
            <w:tcW w:w="12514" w:type="dxa"/>
            <w:gridSpan w:val="5"/>
            <w:vAlign w:val="center"/>
          </w:tcPr>
          <w:p w14:paraId="1B35865B" w14:textId="4F4AB29F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EF5628" w:rsidRPr="00AF49A3" w14:paraId="2A732ADF" w14:textId="77777777" w:rsidTr="008B4051">
        <w:trPr>
          <w:jc w:val="center"/>
        </w:trPr>
        <w:tc>
          <w:tcPr>
            <w:tcW w:w="3049" w:type="dxa"/>
            <w:vAlign w:val="center"/>
          </w:tcPr>
          <w:p w14:paraId="3C30767A" w14:textId="77777777" w:rsidR="00EF5628" w:rsidRPr="00184299" w:rsidRDefault="00EF5628" w:rsidP="00EF5628">
            <w:pPr>
              <w:pStyle w:val="aa"/>
              <w:jc w:val="left"/>
            </w:pPr>
            <w:r>
              <w:t>423. Электромонтер по ремонту и обслуживанию оборудования 5 разряда, постоянно занятый на участках подготовки шихты и горячих участках I категории</w:t>
            </w:r>
          </w:p>
        </w:tc>
        <w:tc>
          <w:tcPr>
            <w:tcW w:w="3686" w:type="dxa"/>
            <w:vAlign w:val="center"/>
          </w:tcPr>
          <w:p w14:paraId="2A3E0D0C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9876053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4987174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E94274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4B3A2A3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0C712AA" w14:textId="77777777" w:rsidTr="008B4051">
        <w:trPr>
          <w:jc w:val="center"/>
        </w:trPr>
        <w:tc>
          <w:tcPr>
            <w:tcW w:w="3049" w:type="dxa"/>
            <w:vAlign w:val="center"/>
          </w:tcPr>
          <w:p w14:paraId="1F4076F8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720C64A" w14:textId="408F0567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0F63AF38" w14:textId="0DF0D03E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E45C2D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51C27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C9D7CB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F8CC091" w14:textId="77777777" w:rsidTr="008B4051">
        <w:trPr>
          <w:jc w:val="center"/>
        </w:trPr>
        <w:tc>
          <w:tcPr>
            <w:tcW w:w="3049" w:type="dxa"/>
            <w:vAlign w:val="center"/>
          </w:tcPr>
          <w:p w14:paraId="7023B97B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258F8698" w14:textId="1DD2C504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</w:t>
            </w:r>
            <w:r w:rsidR="00EF5628">
              <w:lastRenderedPageBreak/>
              <w:t>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0E2B2B3F" w14:textId="77777777" w:rsidR="00EF5628" w:rsidRDefault="00EF5628" w:rsidP="00EF5628">
            <w:pPr>
              <w:pStyle w:val="aa"/>
            </w:pPr>
            <w:r>
              <w:lastRenderedPageBreak/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2926C1F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EEAFAE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7A8BDF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0FBB846" w14:textId="77777777" w:rsidTr="008B4051">
        <w:trPr>
          <w:jc w:val="center"/>
        </w:trPr>
        <w:tc>
          <w:tcPr>
            <w:tcW w:w="3049" w:type="dxa"/>
            <w:vAlign w:val="center"/>
          </w:tcPr>
          <w:p w14:paraId="25C43C9D" w14:textId="77777777" w:rsidR="00EF5628" w:rsidRPr="00184299" w:rsidRDefault="00EF5628" w:rsidP="00EF5628">
            <w:pPr>
              <w:pStyle w:val="aa"/>
              <w:jc w:val="left"/>
            </w:pPr>
            <w:r>
              <w:t>424. Электромонтер по ремонту и обслуживанию оборудования 4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745626E1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81E6965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1BE11A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3B7CB7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D0697D6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74F1FCFF" w14:textId="77777777" w:rsidTr="008B4051">
        <w:trPr>
          <w:jc w:val="center"/>
        </w:trPr>
        <w:tc>
          <w:tcPr>
            <w:tcW w:w="3049" w:type="dxa"/>
            <w:vAlign w:val="center"/>
          </w:tcPr>
          <w:p w14:paraId="73D90C80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8C177BE" w14:textId="2A1DBCEB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11BADEE" w14:textId="22305E5D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7DEC719A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2CF2198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F48BFC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729A00E" w14:textId="77777777" w:rsidTr="008B4051">
        <w:trPr>
          <w:jc w:val="center"/>
        </w:trPr>
        <w:tc>
          <w:tcPr>
            <w:tcW w:w="3049" w:type="dxa"/>
            <w:vAlign w:val="center"/>
          </w:tcPr>
          <w:p w14:paraId="0283BC53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2DC6F08" w14:textId="6CE99AB6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2D9C4633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F3DD72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74286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D3F79A0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44BA2080" w14:textId="77777777" w:rsidTr="008B4051">
        <w:trPr>
          <w:jc w:val="center"/>
        </w:trPr>
        <w:tc>
          <w:tcPr>
            <w:tcW w:w="3049" w:type="dxa"/>
            <w:vAlign w:val="center"/>
          </w:tcPr>
          <w:p w14:paraId="02EE0405" w14:textId="77777777" w:rsidR="00EF5628" w:rsidRPr="00184299" w:rsidRDefault="00EF5628" w:rsidP="00EF5628">
            <w:pPr>
              <w:pStyle w:val="aa"/>
              <w:jc w:val="left"/>
            </w:pPr>
            <w:r>
              <w:t>425. Электромонтер по ремонту и обслуживанию оборудования 5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001CD982" w14:textId="61E04FB8" w:rsidR="00EF5628" w:rsidRDefault="00EF5628" w:rsidP="00EF5628">
            <w:pPr>
              <w:pStyle w:val="aa"/>
            </w:pPr>
            <w:r>
              <w:t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6DD111B7" w14:textId="18CB9034" w:rsidR="00EF5628" w:rsidRDefault="00EF5628" w:rsidP="00EF5628">
            <w:pPr>
              <w:pStyle w:val="aa"/>
            </w:pPr>
            <w:r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08A180E1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D9F48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85DE9D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2DB81E4" w14:textId="77777777" w:rsidTr="008B4051">
        <w:trPr>
          <w:jc w:val="center"/>
        </w:trPr>
        <w:tc>
          <w:tcPr>
            <w:tcW w:w="3049" w:type="dxa"/>
            <w:vAlign w:val="center"/>
          </w:tcPr>
          <w:p w14:paraId="337DA4D2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628C95A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15C18353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3BD7C3EB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F83F41F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4393CB9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49F0CEC" w14:textId="77777777" w:rsidTr="008B4051">
        <w:trPr>
          <w:jc w:val="center"/>
        </w:trPr>
        <w:tc>
          <w:tcPr>
            <w:tcW w:w="3049" w:type="dxa"/>
            <w:vAlign w:val="center"/>
          </w:tcPr>
          <w:p w14:paraId="3A12C4E5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D186074" w14:textId="51D043D5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2B393C20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4DC46660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298470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6EA467E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19C4C428" w14:textId="77777777" w:rsidTr="008B4051">
        <w:trPr>
          <w:jc w:val="center"/>
        </w:trPr>
        <w:tc>
          <w:tcPr>
            <w:tcW w:w="3049" w:type="dxa"/>
            <w:vAlign w:val="center"/>
          </w:tcPr>
          <w:p w14:paraId="64BF663D" w14:textId="77777777" w:rsidR="00EF5628" w:rsidRPr="00184299" w:rsidRDefault="00EF5628" w:rsidP="00EF5628">
            <w:pPr>
              <w:pStyle w:val="aa"/>
              <w:jc w:val="left"/>
            </w:pPr>
            <w:r>
              <w:t>426. Электромонтер по ремонту и обслуживанию оборудования 6 разряда, постоянно занятый на участках подготовки шихты и горячих участках</w:t>
            </w:r>
          </w:p>
        </w:tc>
        <w:tc>
          <w:tcPr>
            <w:tcW w:w="3686" w:type="dxa"/>
            <w:vAlign w:val="center"/>
          </w:tcPr>
          <w:p w14:paraId="1DC22E52" w14:textId="5D636D57" w:rsidR="00EF5628" w:rsidRDefault="00EF5628" w:rsidP="00EF5628">
            <w:pPr>
              <w:pStyle w:val="aa"/>
            </w:pPr>
            <w:r>
              <w:t xml:space="preserve">Микроклимат: для снижения температуры воздуха на рабочих местах обеспечить рациональную вентиляцию. Обеспечить работников сертифицированными средствами индивидуальной </w:t>
            </w:r>
            <w:r>
              <w:lastRenderedPageBreak/>
              <w:t>защиты от нагревающего микроклимата. Рациональный режим труда и отдыха (питьевой режим, перерывы)</w:t>
            </w:r>
          </w:p>
        </w:tc>
        <w:tc>
          <w:tcPr>
            <w:tcW w:w="2835" w:type="dxa"/>
            <w:vAlign w:val="center"/>
          </w:tcPr>
          <w:p w14:paraId="3D77B271" w14:textId="2D873C45" w:rsidR="00EF5628" w:rsidRDefault="00EF5628" w:rsidP="00EF5628">
            <w:pPr>
              <w:pStyle w:val="aa"/>
            </w:pPr>
            <w:r>
              <w:lastRenderedPageBreak/>
              <w:t xml:space="preserve">Обеспечение оптимальных величин микроклимата на рабочих местах. Предупреждение перегревания организма. Поддержание работоспособности. </w:t>
            </w:r>
            <w:r>
              <w:lastRenderedPageBreak/>
              <w:t xml:space="preserve">Снижение продолжительности воздействия термического воздействия </w:t>
            </w:r>
          </w:p>
        </w:tc>
        <w:tc>
          <w:tcPr>
            <w:tcW w:w="1384" w:type="dxa"/>
            <w:vAlign w:val="center"/>
          </w:tcPr>
          <w:p w14:paraId="34056ACC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EDEF477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A5569B2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0BF099E5" w14:textId="77777777" w:rsidTr="008B4051">
        <w:trPr>
          <w:jc w:val="center"/>
        </w:trPr>
        <w:tc>
          <w:tcPr>
            <w:tcW w:w="3049" w:type="dxa"/>
            <w:vAlign w:val="center"/>
          </w:tcPr>
          <w:p w14:paraId="2CA5FAFD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69A882F" w14:textId="77777777" w:rsidR="00EF5628" w:rsidRDefault="00EF5628" w:rsidP="00EF5628">
            <w:pPr>
              <w:pStyle w:val="aa"/>
            </w:pPr>
            <w:r>
              <w:t>Шум: использовать эффективные средства индивидуальной защиты органов слуха от повышенного уровня звука. Обеспечить контроль за условиями эксплуатации СИЗ. Обеспечить рациональные режимы труда и отдыха.</w:t>
            </w:r>
          </w:p>
        </w:tc>
        <w:tc>
          <w:tcPr>
            <w:tcW w:w="2835" w:type="dxa"/>
            <w:vAlign w:val="center"/>
          </w:tcPr>
          <w:p w14:paraId="21676FD5" w14:textId="77777777" w:rsidR="00EF5628" w:rsidRDefault="00EF5628" w:rsidP="00EF5628">
            <w:pPr>
              <w:pStyle w:val="aa"/>
            </w:pPr>
            <w:r>
              <w:t xml:space="preserve">Защита органов слуха от повышенного уровня звука. Снижение (сокращение) времени неблагоприятного воздействия шума на организм </w:t>
            </w:r>
          </w:p>
        </w:tc>
        <w:tc>
          <w:tcPr>
            <w:tcW w:w="1384" w:type="dxa"/>
            <w:vAlign w:val="center"/>
          </w:tcPr>
          <w:p w14:paraId="183A027E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47E5386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D56F48C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68B30E55" w14:textId="77777777" w:rsidTr="008B4051">
        <w:trPr>
          <w:jc w:val="center"/>
        </w:trPr>
        <w:tc>
          <w:tcPr>
            <w:tcW w:w="3049" w:type="dxa"/>
            <w:vAlign w:val="center"/>
          </w:tcPr>
          <w:p w14:paraId="284CA38F" w14:textId="77777777" w:rsidR="00EF5628" w:rsidRDefault="00EF5628" w:rsidP="00EF5628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F2B75B9" w14:textId="18E0558C" w:rsidR="00EF5628" w:rsidRDefault="00837C9F" w:rsidP="00EF5628">
            <w:pPr>
              <w:pStyle w:val="aa"/>
            </w:pPr>
            <w:r>
              <w:t>Тяжесть: разработать</w:t>
            </w:r>
            <w:r w:rsidR="00EF5628">
              <w:t xml:space="preserve"> и применять рациональные режимы труда и отдыха. Организовать смену видов деятельности в течение одной смены.</w:t>
            </w:r>
          </w:p>
        </w:tc>
        <w:tc>
          <w:tcPr>
            <w:tcW w:w="2835" w:type="dxa"/>
            <w:vAlign w:val="center"/>
          </w:tcPr>
          <w:p w14:paraId="61500CB4" w14:textId="77777777" w:rsidR="00EF5628" w:rsidRDefault="00EF5628" w:rsidP="00EF5628">
            <w:pPr>
              <w:pStyle w:val="aa"/>
            </w:pPr>
            <w:r>
              <w:t xml:space="preserve">Снижение утомляемости и повышение работоспособности </w:t>
            </w:r>
          </w:p>
        </w:tc>
        <w:tc>
          <w:tcPr>
            <w:tcW w:w="1384" w:type="dxa"/>
            <w:vAlign w:val="center"/>
          </w:tcPr>
          <w:p w14:paraId="57042EB4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6809D02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144BF7" w14:textId="77777777" w:rsidR="00EF5628" w:rsidRPr="00063DF1" w:rsidRDefault="00EF5628" w:rsidP="00EF5628">
            <w:pPr>
              <w:pStyle w:val="aa"/>
            </w:pPr>
          </w:p>
        </w:tc>
      </w:tr>
      <w:tr w:rsidR="00EF5628" w:rsidRPr="00AF49A3" w14:paraId="2BD03BFF" w14:textId="77777777" w:rsidTr="008B4051">
        <w:trPr>
          <w:jc w:val="center"/>
        </w:trPr>
        <w:tc>
          <w:tcPr>
            <w:tcW w:w="3049" w:type="dxa"/>
            <w:vAlign w:val="center"/>
          </w:tcPr>
          <w:p w14:paraId="3839B749" w14:textId="77777777" w:rsidR="00EF5628" w:rsidRPr="00184299" w:rsidRDefault="00EF5628" w:rsidP="00EF562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Юридический отдел</w:t>
            </w:r>
          </w:p>
        </w:tc>
        <w:tc>
          <w:tcPr>
            <w:tcW w:w="3686" w:type="dxa"/>
            <w:vAlign w:val="center"/>
          </w:tcPr>
          <w:p w14:paraId="19392E49" w14:textId="77777777" w:rsidR="00EF5628" w:rsidRDefault="00EF5628" w:rsidP="00EF5628">
            <w:pPr>
              <w:pStyle w:val="aa"/>
            </w:pPr>
          </w:p>
        </w:tc>
        <w:tc>
          <w:tcPr>
            <w:tcW w:w="2835" w:type="dxa"/>
            <w:vAlign w:val="center"/>
          </w:tcPr>
          <w:p w14:paraId="41B153ED" w14:textId="77777777" w:rsidR="00EF5628" w:rsidRDefault="00EF5628" w:rsidP="00EF5628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AED87C9" w14:textId="77777777" w:rsidR="00EF5628" w:rsidRPr="00063DF1" w:rsidRDefault="00EF5628" w:rsidP="00EF5628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57EF7F3" w14:textId="77777777" w:rsidR="00EF5628" w:rsidRPr="00063DF1" w:rsidRDefault="00EF5628" w:rsidP="00EF5628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2FAD528" w14:textId="77777777" w:rsidR="00EF5628" w:rsidRPr="00063DF1" w:rsidRDefault="00EF5628" w:rsidP="00EF5628">
            <w:pPr>
              <w:pStyle w:val="aa"/>
            </w:pPr>
          </w:p>
        </w:tc>
      </w:tr>
      <w:tr w:rsidR="00837C9F" w:rsidRPr="00AF49A3" w14:paraId="5D5DD782" w14:textId="77777777" w:rsidTr="005D792A">
        <w:trPr>
          <w:jc w:val="center"/>
        </w:trPr>
        <w:tc>
          <w:tcPr>
            <w:tcW w:w="3049" w:type="dxa"/>
            <w:vAlign w:val="center"/>
          </w:tcPr>
          <w:p w14:paraId="6E9A5EA8" w14:textId="77777777" w:rsidR="00837C9F" w:rsidRPr="00184299" w:rsidRDefault="00837C9F" w:rsidP="00EF5628">
            <w:pPr>
              <w:pStyle w:val="aa"/>
              <w:jc w:val="left"/>
            </w:pPr>
            <w:r>
              <w:t>427. Юрисконсульт</w:t>
            </w:r>
          </w:p>
        </w:tc>
        <w:tc>
          <w:tcPr>
            <w:tcW w:w="12514" w:type="dxa"/>
            <w:gridSpan w:val="5"/>
            <w:vAlign w:val="center"/>
          </w:tcPr>
          <w:p w14:paraId="77F717ED" w14:textId="19535C49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  <w:tr w:rsidR="00837C9F" w:rsidRPr="00AF49A3" w14:paraId="0004709E" w14:textId="77777777" w:rsidTr="00865B6D">
        <w:trPr>
          <w:jc w:val="center"/>
        </w:trPr>
        <w:tc>
          <w:tcPr>
            <w:tcW w:w="3049" w:type="dxa"/>
            <w:vAlign w:val="center"/>
          </w:tcPr>
          <w:p w14:paraId="74216C2B" w14:textId="77777777" w:rsidR="00837C9F" w:rsidRPr="00184299" w:rsidRDefault="00837C9F" w:rsidP="00EF5628">
            <w:pPr>
              <w:pStyle w:val="aa"/>
              <w:jc w:val="left"/>
            </w:pPr>
            <w:r>
              <w:t>428. Юрисконсульт</w:t>
            </w:r>
          </w:p>
        </w:tc>
        <w:tc>
          <w:tcPr>
            <w:tcW w:w="12514" w:type="dxa"/>
            <w:gridSpan w:val="5"/>
            <w:vAlign w:val="center"/>
          </w:tcPr>
          <w:p w14:paraId="3CFE3A04" w14:textId="3C865CD4" w:rsidR="00837C9F" w:rsidRPr="00063DF1" w:rsidRDefault="00837C9F" w:rsidP="00EF5628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</w:tr>
    </w:tbl>
    <w:p w14:paraId="4561039D" w14:textId="77777777" w:rsidR="00DB70BA" w:rsidRDefault="00DB70BA" w:rsidP="00DB70BA"/>
    <w:p w14:paraId="35D469F1" w14:textId="768BD65B" w:rsidR="00DB70BA" w:rsidRPr="00184299" w:rsidRDefault="00DB70BA" w:rsidP="00DB70BA"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</w:instrText>
      </w:r>
      <w:r w:rsidR="00FD5E7D" w:rsidRPr="00184299">
        <w:rPr>
          <w:rStyle w:val="a9"/>
        </w:rPr>
        <w:instrText>_</w:instrText>
      </w:r>
      <w:r w:rsidR="00FD5E7D">
        <w:rPr>
          <w:rStyle w:val="a9"/>
          <w:lang w:val="en-US"/>
        </w:rPr>
        <w:instrText>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837C9F">
        <w:rPr>
          <w:rStyle w:val="a9"/>
        </w:rPr>
        <w:t>15.09.2025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14:paraId="30F103F7" w14:textId="77777777" w:rsidR="0065289A" w:rsidRPr="00184299" w:rsidRDefault="0065289A" w:rsidP="009A1326">
      <w:pPr>
        <w:rPr>
          <w:sz w:val="18"/>
          <w:szCs w:val="18"/>
        </w:rPr>
      </w:pPr>
    </w:p>
    <w:p w14:paraId="2931E429" w14:textId="77777777"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14:paraId="6AE6B468" w14:textId="77777777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7A0AD308" w14:textId="77777777" w:rsidR="009D6532" w:rsidRPr="004E51DC" w:rsidRDefault="00184299" w:rsidP="009D6532">
            <w:pPr>
              <w:pStyle w:val="aa"/>
            </w:pPr>
            <w:r>
              <w:t>Технический директор</w:t>
            </w:r>
          </w:p>
        </w:tc>
        <w:tc>
          <w:tcPr>
            <w:tcW w:w="283" w:type="dxa"/>
            <w:vAlign w:val="bottom"/>
          </w:tcPr>
          <w:p w14:paraId="0C4EC774" w14:textId="77777777"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5467632" w14:textId="77777777"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3B3139D3" w14:textId="77777777"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A842F70" w14:textId="77777777" w:rsidR="009D6532" w:rsidRPr="004E51DC" w:rsidRDefault="00184299" w:rsidP="009D6532">
            <w:pPr>
              <w:pStyle w:val="aa"/>
            </w:pPr>
            <w:r>
              <w:t>Малый Александр Валерьевич</w:t>
            </w:r>
          </w:p>
        </w:tc>
        <w:tc>
          <w:tcPr>
            <w:tcW w:w="284" w:type="dxa"/>
            <w:vAlign w:val="bottom"/>
          </w:tcPr>
          <w:p w14:paraId="6C1CC915" w14:textId="77777777"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275B0BF6" w14:textId="77777777" w:rsidR="009D6532" w:rsidRPr="004E51DC" w:rsidRDefault="009D6532" w:rsidP="009D6532">
            <w:pPr>
              <w:pStyle w:val="aa"/>
            </w:pPr>
          </w:p>
        </w:tc>
      </w:tr>
      <w:tr w:rsidR="009D6532" w:rsidRPr="000905BE" w14:paraId="43C10911" w14:textId="77777777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FA3E408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3D6FD043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05956D84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509705E4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4CC9EAB9" w14:textId="77777777" w:rsidR="009D6532" w:rsidRPr="000905BE" w:rsidRDefault="00184299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793E8E73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6FEBCA69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14:paraId="5F85B2CE" w14:textId="77777777" w:rsidR="009D6532" w:rsidRDefault="009D6532" w:rsidP="009D6532">
      <w:pPr>
        <w:rPr>
          <w:lang w:val="en-US"/>
        </w:rPr>
      </w:pPr>
    </w:p>
    <w:p w14:paraId="27297CAD" w14:textId="77777777"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14:paraId="41644712" w14:textId="77777777" w:rsidTr="0018429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7DA0CBA4" w14:textId="77777777" w:rsidR="009D6532" w:rsidRPr="004E51DC" w:rsidRDefault="00184299" w:rsidP="009D6532">
            <w:pPr>
              <w:pStyle w:val="aa"/>
            </w:pPr>
            <w:r>
              <w:t>Начальник службы по управлению персоналом</w:t>
            </w:r>
          </w:p>
        </w:tc>
        <w:tc>
          <w:tcPr>
            <w:tcW w:w="283" w:type="dxa"/>
            <w:vAlign w:val="bottom"/>
          </w:tcPr>
          <w:p w14:paraId="1CB147C5" w14:textId="77777777"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81B0756" w14:textId="77777777"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1FF565FB" w14:textId="77777777"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24560BB4" w14:textId="77777777" w:rsidR="009D6532" w:rsidRPr="004E51DC" w:rsidRDefault="00184299" w:rsidP="009D6532">
            <w:pPr>
              <w:pStyle w:val="aa"/>
            </w:pPr>
            <w:r>
              <w:t>Резанова Елена Владимировна</w:t>
            </w:r>
          </w:p>
        </w:tc>
        <w:tc>
          <w:tcPr>
            <w:tcW w:w="284" w:type="dxa"/>
            <w:vAlign w:val="bottom"/>
          </w:tcPr>
          <w:p w14:paraId="140BB0BD" w14:textId="77777777"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1F880CEB" w14:textId="77777777" w:rsidR="009D6532" w:rsidRPr="004E51DC" w:rsidRDefault="009D6532" w:rsidP="009D6532">
            <w:pPr>
              <w:pStyle w:val="aa"/>
            </w:pPr>
          </w:p>
        </w:tc>
      </w:tr>
      <w:tr w:rsidR="009D6532" w:rsidRPr="000905BE" w14:paraId="5B6A1C4A" w14:textId="77777777" w:rsidTr="0018429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3F07641E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19989FED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0F3C1673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0F35FAF8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24E9B09F" w14:textId="77777777" w:rsidR="009D6532" w:rsidRPr="000905BE" w:rsidRDefault="00184299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342983E7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37B5FAFA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184299" w:rsidRPr="00184299" w14:paraId="6C8A7C4C" w14:textId="77777777" w:rsidTr="0018429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CC2A10" w14:textId="77777777" w:rsidR="00184299" w:rsidRPr="00184299" w:rsidRDefault="00184299" w:rsidP="009D6532">
            <w:pPr>
              <w:pStyle w:val="aa"/>
            </w:pPr>
            <w:r>
              <w:t>Директор по производству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03765FDD" w14:textId="77777777" w:rsidR="00184299" w:rsidRPr="00184299" w:rsidRDefault="0018429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F484FAA" w14:textId="77777777" w:rsidR="00184299" w:rsidRPr="00184299" w:rsidRDefault="0018429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4425174E" w14:textId="77777777" w:rsidR="00184299" w:rsidRPr="00184299" w:rsidRDefault="0018429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FBF090" w14:textId="77777777" w:rsidR="00184299" w:rsidRPr="00184299" w:rsidRDefault="00184299" w:rsidP="009D6532">
            <w:pPr>
              <w:pStyle w:val="aa"/>
            </w:pPr>
            <w:r>
              <w:t>Шумилов Вячеслав Игоревич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548AD5D" w14:textId="77777777" w:rsidR="00184299" w:rsidRPr="00184299" w:rsidRDefault="0018429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2F9596" w14:textId="77777777" w:rsidR="00184299" w:rsidRPr="00184299" w:rsidRDefault="00184299" w:rsidP="009D6532">
            <w:pPr>
              <w:pStyle w:val="aa"/>
            </w:pPr>
          </w:p>
        </w:tc>
      </w:tr>
      <w:tr w:rsidR="00184299" w:rsidRPr="00184299" w14:paraId="6E7F823B" w14:textId="77777777" w:rsidTr="0018429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17CF6387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0A29E586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456F0FE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1667F34D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CED9F33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33013348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50191D22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(дата)</w:t>
            </w:r>
          </w:p>
        </w:tc>
      </w:tr>
      <w:tr w:rsidR="00184299" w:rsidRPr="00184299" w14:paraId="314DF73D" w14:textId="77777777" w:rsidTr="0018429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B40C51" w14:textId="77777777" w:rsidR="00184299" w:rsidRPr="00184299" w:rsidRDefault="00184299" w:rsidP="009D6532">
            <w:pPr>
              <w:pStyle w:val="aa"/>
            </w:pPr>
            <w:r>
              <w:t>Начальник ООТиПБ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2495512" w14:textId="77777777" w:rsidR="00184299" w:rsidRPr="00184299" w:rsidRDefault="0018429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515E9F" w14:textId="77777777" w:rsidR="00184299" w:rsidRPr="00184299" w:rsidRDefault="0018429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26A7AD64" w14:textId="77777777" w:rsidR="00184299" w:rsidRPr="00184299" w:rsidRDefault="0018429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B38E94" w14:textId="77777777" w:rsidR="00184299" w:rsidRPr="00184299" w:rsidRDefault="00184299" w:rsidP="009D6532">
            <w:pPr>
              <w:pStyle w:val="aa"/>
            </w:pPr>
            <w:r>
              <w:t>Подобед Елена Михайловна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48716E8D" w14:textId="77777777" w:rsidR="00184299" w:rsidRPr="00184299" w:rsidRDefault="0018429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AAE632" w14:textId="77777777" w:rsidR="00184299" w:rsidRPr="00184299" w:rsidRDefault="00184299" w:rsidP="009D6532">
            <w:pPr>
              <w:pStyle w:val="aa"/>
            </w:pPr>
          </w:p>
        </w:tc>
      </w:tr>
      <w:tr w:rsidR="00184299" w:rsidRPr="00184299" w14:paraId="22E8B88E" w14:textId="77777777" w:rsidTr="0018429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1712A84B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41CF0383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DC69042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0598FB63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8F0BC69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2678F1DF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08E3B6CE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(дата)</w:t>
            </w:r>
          </w:p>
        </w:tc>
      </w:tr>
      <w:tr w:rsidR="00184299" w:rsidRPr="00184299" w14:paraId="2ADFE480" w14:textId="77777777" w:rsidTr="0018429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FCF082" w14:textId="77777777" w:rsidR="00184299" w:rsidRPr="00184299" w:rsidRDefault="00184299" w:rsidP="009D6532">
            <w:pPr>
              <w:pStyle w:val="aa"/>
            </w:pPr>
            <w:r>
              <w:t>Уполномоченный (доверенное) лицо по охране труда от трудового коллектива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06A38BAA" w14:textId="77777777" w:rsidR="00184299" w:rsidRPr="00184299" w:rsidRDefault="0018429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31A377" w14:textId="77777777" w:rsidR="00184299" w:rsidRPr="00184299" w:rsidRDefault="0018429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4A58FA99" w14:textId="77777777" w:rsidR="00184299" w:rsidRPr="00184299" w:rsidRDefault="0018429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292AEC6" w14:textId="77777777" w:rsidR="00184299" w:rsidRPr="00184299" w:rsidRDefault="00184299" w:rsidP="009D6532">
            <w:pPr>
              <w:pStyle w:val="aa"/>
            </w:pPr>
            <w:r>
              <w:t>Демидочкинa Жанна Викторовна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047D10C" w14:textId="77777777" w:rsidR="00184299" w:rsidRPr="00184299" w:rsidRDefault="0018429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2BA183" w14:textId="77777777" w:rsidR="00184299" w:rsidRPr="00184299" w:rsidRDefault="00184299" w:rsidP="009D6532">
            <w:pPr>
              <w:pStyle w:val="aa"/>
            </w:pPr>
          </w:p>
        </w:tc>
      </w:tr>
      <w:tr w:rsidR="00184299" w:rsidRPr="00184299" w14:paraId="3E3A0B62" w14:textId="77777777" w:rsidTr="0018429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6A4DC808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44FFCA53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401AFD1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6FC29A59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7A835BB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2B2201E7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52AFD2E2" w14:textId="77777777" w:rsidR="00184299" w:rsidRPr="00184299" w:rsidRDefault="00184299" w:rsidP="009D6532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(дата)</w:t>
            </w:r>
          </w:p>
        </w:tc>
      </w:tr>
    </w:tbl>
    <w:p w14:paraId="53D37BED" w14:textId="77777777" w:rsidR="00C45714" w:rsidRDefault="00C45714" w:rsidP="00C45714">
      <w:pPr>
        <w:rPr>
          <w:lang w:val="en-US"/>
        </w:rPr>
      </w:pPr>
    </w:p>
    <w:p w14:paraId="73461E51" w14:textId="77777777" w:rsidR="00C45714" w:rsidRPr="003C5C39" w:rsidRDefault="00C45714" w:rsidP="00C45714">
      <w:r w:rsidRPr="003C5C39">
        <w:t>Эксперт</w:t>
      </w:r>
      <w:r w:rsidR="00681D90">
        <w:t xml:space="preserve"> </w:t>
      </w:r>
      <w:r w:rsidRPr="003C5C39">
        <w:t>(</w:t>
      </w:r>
      <w:r w:rsidR="00681D90" w:rsidRPr="00681D90">
        <w:t>эксперты</w:t>
      </w:r>
      <w:r w:rsidRPr="003C5C39">
        <w:t xml:space="preserve">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184299" w14:paraId="21CD28C5" w14:textId="77777777" w:rsidTr="00184299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40606DB" w14:textId="278DDD22" w:rsidR="00C45714" w:rsidRPr="00184299" w:rsidRDefault="00285A0E" w:rsidP="00C45714">
            <w:pPr>
              <w:pStyle w:val="aa"/>
            </w:pPr>
            <w:r w:rsidRPr="001F3FC4">
              <w:t>1398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641DC18" w14:textId="77777777" w:rsidR="00C45714" w:rsidRPr="00184299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A56B12" w14:textId="77777777" w:rsidR="00C45714" w:rsidRPr="00184299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60097006" w14:textId="77777777" w:rsidR="00C45714" w:rsidRPr="00184299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1B71E4" w14:textId="592C272A" w:rsidR="00C45714" w:rsidRPr="00184299" w:rsidRDefault="00285A0E" w:rsidP="00C45714">
            <w:pPr>
              <w:pStyle w:val="aa"/>
            </w:pPr>
            <w:r w:rsidRPr="001F3FC4">
              <w:t>Щербакова Юлия Георгиевна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8ED1E41" w14:textId="77777777" w:rsidR="00C45714" w:rsidRPr="00184299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AE8910" w14:textId="77777777" w:rsidR="00C45714" w:rsidRPr="00184299" w:rsidRDefault="00C45714" w:rsidP="00C45714">
            <w:pPr>
              <w:pStyle w:val="aa"/>
            </w:pPr>
          </w:p>
        </w:tc>
      </w:tr>
      <w:tr w:rsidR="00C45714" w:rsidRPr="00184299" w14:paraId="33879156" w14:textId="77777777" w:rsidTr="00184299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14:paraId="56A1CE14" w14:textId="77777777" w:rsidR="00C45714" w:rsidRPr="00184299" w:rsidRDefault="00184299" w:rsidP="00C45714">
            <w:pPr>
              <w:pStyle w:val="aa"/>
              <w:rPr>
                <w:b/>
                <w:vertAlign w:val="superscript"/>
              </w:rPr>
            </w:pPr>
            <w:r w:rsidRPr="00184299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14:paraId="186BBE2B" w14:textId="77777777" w:rsidR="00C45714" w:rsidRPr="00184299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5" w:name="fio_users"/>
            <w:bookmarkEnd w:id="5"/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86B367C" w14:textId="77777777" w:rsidR="00C45714" w:rsidRPr="00184299" w:rsidRDefault="00184299" w:rsidP="00C45714">
            <w:pPr>
              <w:pStyle w:val="aa"/>
              <w:rPr>
                <w:b/>
                <w:vertAlign w:val="superscript"/>
              </w:rPr>
            </w:pPr>
            <w:r w:rsidRPr="0018429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44161C19" w14:textId="77777777" w:rsidR="00C45714" w:rsidRPr="00184299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F40B809" w14:textId="77777777" w:rsidR="00C45714" w:rsidRPr="00184299" w:rsidRDefault="00184299" w:rsidP="00C45714">
            <w:pPr>
              <w:pStyle w:val="aa"/>
              <w:rPr>
                <w:b/>
                <w:vertAlign w:val="superscript"/>
              </w:rPr>
            </w:pPr>
            <w:r w:rsidRPr="00184299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10E0F9A7" w14:textId="77777777" w:rsidR="00C45714" w:rsidRPr="00184299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1D640FB" w14:textId="77777777" w:rsidR="00C45714" w:rsidRPr="00184299" w:rsidRDefault="00184299" w:rsidP="00C45714">
            <w:pPr>
              <w:pStyle w:val="aa"/>
              <w:rPr>
                <w:vertAlign w:val="superscript"/>
              </w:rPr>
            </w:pPr>
            <w:r w:rsidRPr="00184299">
              <w:rPr>
                <w:vertAlign w:val="superscript"/>
              </w:rPr>
              <w:t>(дата)</w:t>
            </w:r>
          </w:p>
        </w:tc>
      </w:tr>
    </w:tbl>
    <w:p w14:paraId="72DF53E6" w14:textId="77777777"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55CE1" w14:textId="77777777" w:rsidR="00F71B7C" w:rsidRDefault="00F71B7C" w:rsidP="00184299">
      <w:r>
        <w:separator/>
      </w:r>
    </w:p>
  </w:endnote>
  <w:endnote w:type="continuationSeparator" w:id="0">
    <w:p w14:paraId="15E4A1F9" w14:textId="77777777" w:rsidR="00F71B7C" w:rsidRDefault="00F71B7C" w:rsidP="0018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FA343" w14:textId="77777777" w:rsidR="00F71B7C" w:rsidRDefault="00F71B7C" w:rsidP="00184299">
      <w:r>
        <w:separator/>
      </w:r>
    </w:p>
  </w:footnote>
  <w:footnote w:type="continuationSeparator" w:id="0">
    <w:p w14:paraId="3D348554" w14:textId="77777777" w:rsidR="00F71B7C" w:rsidRDefault="00F71B7C" w:rsidP="00184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v_info1" w:val="     "/>
    <w:docVar w:name="adv_info2" w:val="     "/>
    <w:docVar w:name="adv_info3" w:val="     "/>
    <w:docVar w:name="att_org_adr" w:val="142116, Московская область, г.Подольск, ул.Лобачева, д.6, стр.4, пом.1, офис 113 и помещение 89"/>
    <w:docVar w:name="att_org_dop" w:val="Общество с ограниченной ответственностью &quot;АНАЛИТПРОФ&quot;; юридический адрес: 142116, Московская область, г. Подольск, ул. Лобачева, д. 6, стр. 4. пом. 1_x000d__x000a_Испытательная лаборатория ООО &quot;АНАЛИТПРОФ&quot; 142116, Московская область, г. Подольск, ул. Лобачева, д.6, стр.4, пом.1, офис 113 и помещение 89, тел. +79262804900, E-mail: analitprof@mail.ru; Регистрационный номер - 627 от 07.06.2022"/>
    <w:docVar w:name="att_org_name" w:val="Общество с ограниченной ответственностью &quot;АНАЛИТПРОФ&quot;"/>
    <w:docVar w:name="att_org_reg_date" w:val="07.06.2022"/>
    <w:docVar w:name="att_org_reg_num" w:val="627"/>
    <w:docVar w:name="boss_fio" w:val="Толмачев Игорь Анатольевич"/>
    <w:docVar w:name="ceh_info" w:val=" Акционерное общество &quot;Гланит&quot; "/>
    <w:docVar w:name="doc_type" w:val="6"/>
    <w:docVar w:name="fill_date" w:val="15.09.2025"/>
    <w:docVar w:name="org_guid" w:val="79C980F6DECD475289869CD7B5063EAE"/>
    <w:docVar w:name="org_id" w:val="28"/>
    <w:docVar w:name="org_name" w:val="     "/>
    <w:docVar w:name="pers_guids" w:val="64E8CACB898D4532A39FF72A500ED608@127-521-332 34"/>
    <w:docVar w:name="pers_snils" w:val="64E8CACB898D4532A39FF72A500ED608@127-521-332 34"/>
    <w:docVar w:name="podr_id" w:val="org_28"/>
    <w:docVar w:name="pred_dolg" w:val="Технический директор"/>
    <w:docVar w:name="pred_fio" w:val="Малый Александр Валерьевич"/>
    <w:docVar w:name="prikaz_sout" w:val="817"/>
    <w:docVar w:name="rbtd_adr" w:val="     "/>
    <w:docVar w:name="rbtd_name" w:val="Акционерное общество &quot;Гланит&quot;"/>
    <w:docVar w:name="sv_docs" w:val="1"/>
  </w:docVars>
  <w:rsids>
    <w:rsidRoot w:val="00184299"/>
    <w:rsid w:val="0002033E"/>
    <w:rsid w:val="00056BFC"/>
    <w:rsid w:val="0007776A"/>
    <w:rsid w:val="00093D2E"/>
    <w:rsid w:val="000C5130"/>
    <w:rsid w:val="000D6A25"/>
    <w:rsid w:val="00184299"/>
    <w:rsid w:val="00196135"/>
    <w:rsid w:val="001A7AC3"/>
    <w:rsid w:val="001B06AD"/>
    <w:rsid w:val="00237B32"/>
    <w:rsid w:val="00285A0E"/>
    <w:rsid w:val="003A1C01"/>
    <w:rsid w:val="003A2259"/>
    <w:rsid w:val="003C79E5"/>
    <w:rsid w:val="004411F7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25C51"/>
    <w:rsid w:val="00820552"/>
    <w:rsid w:val="00837C9F"/>
    <w:rsid w:val="008B4051"/>
    <w:rsid w:val="008C0968"/>
    <w:rsid w:val="00922677"/>
    <w:rsid w:val="00942ADD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EF5628"/>
    <w:rsid w:val="00F262EE"/>
    <w:rsid w:val="00F71B7C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44DA5"/>
  <w15:chartTrackingRefBased/>
  <w15:docId w15:val="{61DE532F-7271-4D06-8E5F-DAE80881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1842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84299"/>
    <w:rPr>
      <w:sz w:val="24"/>
    </w:rPr>
  </w:style>
  <w:style w:type="paragraph" w:styleId="ad">
    <w:name w:val="footer"/>
    <w:basedOn w:val="a"/>
    <w:link w:val="ae"/>
    <w:rsid w:val="001842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8429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1CCAB-AB41-4EFF-AB62-60DBD679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51</TotalTime>
  <Pages>58</Pages>
  <Words>21497</Words>
  <Characters>122534</Characters>
  <Application>Microsoft Office Word</Application>
  <DocSecurity>0</DocSecurity>
  <Lines>1021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143744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Elena</dc:creator>
  <cp:keywords/>
  <dc:description/>
  <cp:lastModifiedBy>Elena</cp:lastModifiedBy>
  <cp:revision>2</cp:revision>
  <dcterms:created xsi:type="dcterms:W3CDTF">2025-09-10T07:47:00Z</dcterms:created>
  <dcterms:modified xsi:type="dcterms:W3CDTF">2025-09-15T14:42:00Z</dcterms:modified>
</cp:coreProperties>
</file>